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C9E" w:rsidRDefault="00AB0BF1" w:rsidP="00E95A59">
      <w:pPr>
        <w:pStyle w:val="boritolap"/>
        <w:spacing w:before="240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0F9903" wp14:editId="3E6DC7B4">
                <wp:simplePos x="0" y="0"/>
                <wp:positionH relativeFrom="page">
                  <wp:align>left</wp:align>
                </wp:positionH>
                <wp:positionV relativeFrom="margin">
                  <wp:posOffset>929006</wp:posOffset>
                </wp:positionV>
                <wp:extent cx="152400" cy="9525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152400" cy="95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8215B" w:rsidRPr="00F23E1A" w:rsidRDefault="00E8215B" w:rsidP="003A639B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0F990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73.15pt;width:12pt;height:7.5pt;flip:x y;z-index:25166233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" filled="f" stroked="f">
                <v:textbox>
                  <w:txbxContent>
                    <w:p w:rsidR="00E8215B" w:rsidRPr="00F23E1A" w:rsidRDefault="00E8215B" w:rsidP="003A639B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margin"/>
              </v:shape>
            </w:pict>
          </mc:Fallback>
        </mc:AlternateContent>
      </w:r>
    </w:p>
    <w:p w:rsidR="00E95A59" w:rsidRDefault="00E95A59" w:rsidP="00E95A59">
      <w:pPr>
        <w:pStyle w:val="boritolap"/>
        <w:spacing w:before="240"/>
        <w:jc w:val="center"/>
        <w:rPr>
          <w:noProof/>
          <w:lang w:eastAsia="hu-HU"/>
        </w:rPr>
      </w:pPr>
      <w:r w:rsidRPr="0024294F">
        <w:rPr>
          <w:rFonts w:ascii="Times New Roman" w:hAnsi="Times New Roman" w:cs="Times New Roman"/>
          <w:b/>
          <w:sz w:val="24"/>
          <w:szCs w:val="24"/>
        </w:rPr>
        <w:t>ADATKEZELÉSI TÁJÉKOZTATÓ</w:t>
      </w:r>
      <w:r>
        <w:rPr>
          <w:noProof/>
          <w:lang w:eastAsia="hu-HU"/>
        </w:rPr>
        <w:t xml:space="preserve"> </w:t>
      </w:r>
    </w:p>
    <w:p w:rsidR="00E95A59" w:rsidRDefault="00E95A59" w:rsidP="00E95A59">
      <w:pPr>
        <w:pStyle w:val="boritolap"/>
        <w:spacing w:before="240"/>
        <w:jc w:val="center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20C68C" wp14:editId="0F6DADDF">
                <wp:simplePos x="0" y="0"/>
                <wp:positionH relativeFrom="margin">
                  <wp:posOffset>-747395</wp:posOffset>
                </wp:positionH>
                <wp:positionV relativeFrom="margin">
                  <wp:posOffset>976630</wp:posOffset>
                </wp:positionV>
                <wp:extent cx="45719" cy="47625"/>
                <wp:effectExtent l="57150" t="0" r="50165" b="9525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45719" cy="47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95A59" w:rsidRPr="004200D9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E95A59" w:rsidRPr="004200D9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E95A59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    </w:t>
                            </w:r>
                          </w:p>
                          <w:p w:rsidR="00E95A59" w:rsidRPr="004200D9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E95A59" w:rsidRPr="004200D9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E95A59" w:rsidRPr="00906963" w:rsidRDefault="00E95A59" w:rsidP="00E95A59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20C68C" id="_x0000_s1027" type="#_x0000_t202" style="position:absolute;left:0;text-align:left;margin-left:-58.85pt;margin-top:76.9pt;width:3.6pt;height: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" filled="f" stroked="f">
                <v:textbox>
                  <w:txbxContent>
                    <w:p w:rsidR="00E95A59" w:rsidRPr="004200D9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E95A59" w:rsidRPr="004200D9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E95A59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    </w:t>
                      </w:r>
                    </w:p>
                    <w:p w:rsidR="00E95A59" w:rsidRPr="004200D9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E95A59" w:rsidRPr="004200D9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E95A59" w:rsidRPr="00906963" w:rsidRDefault="00E95A59" w:rsidP="00E95A59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:rsidR="00E95A59" w:rsidRPr="0024294F" w:rsidRDefault="00E95A59" w:rsidP="00E95A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5A59" w:rsidRPr="0024294F" w:rsidRDefault="00E95A59" w:rsidP="00E95A5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Felső-Tisza-vidéki Vízügyi</w:t>
      </w:r>
      <w:r w:rsidRPr="0024294F">
        <w:rPr>
          <w:rFonts w:ascii="Times New Roman" w:hAnsi="Times New Roman" w:cs="Times New Roman"/>
          <w:sz w:val="24"/>
          <w:szCs w:val="24"/>
        </w:rPr>
        <w:t xml:space="preserve"> Igazgatóságnak </w:t>
      </w:r>
      <w:r>
        <w:rPr>
          <w:rFonts w:ascii="Times New Roman" w:hAnsi="Times New Roman" w:cs="Times New Roman"/>
          <w:sz w:val="24"/>
          <w:szCs w:val="24"/>
        </w:rPr>
        <w:t xml:space="preserve">(továbbiakban: igazgatóság) </w:t>
      </w:r>
      <w:r w:rsidRPr="0024294F">
        <w:rPr>
          <w:rFonts w:ascii="Times New Roman" w:hAnsi="Times New Roman" w:cs="Times New Roman"/>
          <w:sz w:val="24"/>
          <w:szCs w:val="24"/>
        </w:rPr>
        <w:t>a személyes adatkezelési műveletei során fokozott figyelemmel kell lennie annak jogszerűségére, tekintettel a 2018. május 25. napjától kötelezően alkalmazandó 2016/679 számú Európai Parlament és Tanács rendeletnek, mely a természetes személyek személyes adatainak kezeléséről szól (továbbiakban: GDPR). Ennek értelmében jogszerű az adatkezelés, ha a személyes adat kezelésére az adatkezelő megfelelő jogalappal rendelkezik, ha az adat felhasználása célhoz kötött és a teljes adatkezelés során biztosított a folyamat átláthatósága, a közérthető tájékoztatás, valamint az adatokkal érintett személyt megillető, jogszabály által garantált jogosultságok.</w:t>
      </w:r>
    </w:p>
    <w:p w:rsidR="00E95A59" w:rsidRPr="0024294F" w:rsidRDefault="00E95A59" w:rsidP="00E95A59">
      <w:pPr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 xml:space="preserve">Tájékoztatom, hogy </w:t>
      </w:r>
      <w:r>
        <w:rPr>
          <w:rFonts w:ascii="Times New Roman" w:hAnsi="Times New Roman" w:cs="Times New Roman"/>
          <w:sz w:val="24"/>
          <w:szCs w:val="24"/>
        </w:rPr>
        <w:t>az igazgatósághoz</w:t>
      </w:r>
      <w:r w:rsidRPr="0024294F">
        <w:rPr>
          <w:rFonts w:ascii="Times New Roman" w:hAnsi="Times New Roman" w:cs="Times New Roman"/>
          <w:sz w:val="24"/>
          <w:szCs w:val="24"/>
        </w:rPr>
        <w:t xml:space="preserve"> benyújtott </w:t>
      </w:r>
      <w:r>
        <w:rPr>
          <w:rFonts w:ascii="Times New Roman" w:hAnsi="Times New Roman" w:cs="Times New Roman"/>
          <w:sz w:val="24"/>
          <w:szCs w:val="24"/>
        </w:rPr>
        <w:t>álláspályázatát</w:t>
      </w:r>
      <w:r w:rsidRPr="0024294F">
        <w:rPr>
          <w:rFonts w:ascii="Times New Roman" w:hAnsi="Times New Roman" w:cs="Times New Roman"/>
          <w:sz w:val="24"/>
          <w:szCs w:val="24"/>
        </w:rPr>
        <w:t>, valamint az abban közölt személyes adatait a végzettségének megfelelő üres álláshely felajánlása céljából, hozzájáruló nyilatkozata ala</w:t>
      </w:r>
      <w:r>
        <w:rPr>
          <w:rFonts w:ascii="Times New Roman" w:hAnsi="Times New Roman" w:cs="Times New Roman"/>
          <w:sz w:val="24"/>
          <w:szCs w:val="24"/>
        </w:rPr>
        <w:t>pján kezeli és a beadványát az i</w:t>
      </w:r>
      <w:r w:rsidRPr="0024294F">
        <w:rPr>
          <w:rFonts w:ascii="Times New Roman" w:hAnsi="Times New Roman" w:cs="Times New Roman"/>
          <w:sz w:val="24"/>
          <w:szCs w:val="24"/>
        </w:rPr>
        <w:t>gazgatóság vonatkozó belső szabályozási rendje szerint, a dokumentumra előírt selejtezési határidőig tárolja.</w:t>
      </w:r>
    </w:p>
    <w:p w:rsidR="00E95A59" w:rsidRPr="0024294F" w:rsidRDefault="00E95A59" w:rsidP="00E95A59">
      <w:pPr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>Tekintettel arra, hogy jelen adatkezelés az Ön hozzájárulásán alapul, tájékoztatom, hogy azt az adatkezelési eljárás teljes ideje alatt bármikor - írásban - vissz</w:t>
      </w:r>
      <w:r>
        <w:rPr>
          <w:rFonts w:ascii="Times New Roman" w:hAnsi="Times New Roman" w:cs="Times New Roman"/>
          <w:sz w:val="24"/>
          <w:szCs w:val="24"/>
        </w:rPr>
        <w:t>avonhatja. Ebben az esetben az i</w:t>
      </w:r>
      <w:r w:rsidRPr="0024294F">
        <w:rPr>
          <w:rFonts w:ascii="Times New Roman" w:hAnsi="Times New Roman" w:cs="Times New Roman"/>
          <w:sz w:val="24"/>
          <w:szCs w:val="24"/>
        </w:rPr>
        <w:t xml:space="preserve">gazgatóság soron kívül intézkedik – kérésének megfelelően – a beadvány visszaküldéséről vagy annak megsemmisítéséről.  </w:t>
      </w:r>
    </w:p>
    <w:p w:rsidR="00E95A59" w:rsidRPr="0024294F" w:rsidRDefault="00E95A59" w:rsidP="00E95A59">
      <w:pPr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>Jelen adatkezelési eljárásban Önt megilleti a személyes adatokhoz való hozzáférés joga, az adatok helyesbítésének, törlésének, az adatkezelés korlátozásának a kérése, panasz benyújtásához való jogosultság vagy az adatvédelmi tisztviselő intézkedésének kezdeményezése.</w:t>
      </w:r>
    </w:p>
    <w:p w:rsidR="00E95A59" w:rsidRPr="0024294F" w:rsidRDefault="00E95A59" w:rsidP="00E95A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i</w:t>
      </w:r>
      <w:r w:rsidRPr="0024294F">
        <w:rPr>
          <w:rFonts w:ascii="Times New Roman" w:hAnsi="Times New Roman" w:cs="Times New Roman"/>
          <w:sz w:val="24"/>
          <w:szCs w:val="24"/>
        </w:rPr>
        <w:t xml:space="preserve">gazgatóság kijelölt adatvédelmi tisztviselője </w:t>
      </w:r>
      <w:proofErr w:type="spellStart"/>
      <w:r>
        <w:rPr>
          <w:rFonts w:ascii="Times New Roman" w:hAnsi="Times New Roman" w:cs="Times New Roman"/>
          <w:sz w:val="24"/>
          <w:szCs w:val="24"/>
        </w:rPr>
        <w:t>Sárosi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Adrienn</w:t>
      </w:r>
      <w:r w:rsidRPr="0024294F">
        <w:rPr>
          <w:rFonts w:ascii="Times New Roman" w:hAnsi="Times New Roman" w:cs="Times New Roman"/>
          <w:sz w:val="24"/>
          <w:szCs w:val="24"/>
        </w:rPr>
        <w:t xml:space="preserve"> Elérhetősége: </w:t>
      </w:r>
      <w:r>
        <w:rPr>
          <w:rFonts w:ascii="Times New Roman" w:hAnsi="Times New Roman" w:cs="Times New Roman"/>
          <w:sz w:val="24"/>
          <w:szCs w:val="24"/>
        </w:rPr>
        <w:t>Felső-Tisza-</w:t>
      </w:r>
      <w:r w:rsidRPr="0024294F">
        <w:rPr>
          <w:rFonts w:ascii="Times New Roman" w:hAnsi="Times New Roman" w:cs="Times New Roman"/>
          <w:sz w:val="24"/>
          <w:szCs w:val="24"/>
        </w:rPr>
        <w:t>vidéki Vízügyi Igazgatóság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4294F">
        <w:rPr>
          <w:rFonts w:ascii="Times New Roman" w:hAnsi="Times New Roman" w:cs="Times New Roman"/>
          <w:sz w:val="24"/>
          <w:szCs w:val="24"/>
        </w:rPr>
        <w:t xml:space="preserve"> </w:t>
      </w:r>
      <w:r w:rsidR="008C024B">
        <w:rPr>
          <w:rFonts w:ascii="Times New Roman" w:hAnsi="Times New Roman" w:cs="Times New Roman"/>
          <w:sz w:val="24"/>
          <w:szCs w:val="24"/>
        </w:rPr>
        <w:t>Kommunikáció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; telefonszáma: + 36/42/502-2</w:t>
      </w:r>
      <w:r w:rsidRPr="0024294F">
        <w:rPr>
          <w:rFonts w:ascii="Times New Roman" w:hAnsi="Times New Roman" w:cs="Times New Roman"/>
          <w:sz w:val="24"/>
          <w:szCs w:val="24"/>
        </w:rPr>
        <w:t>00.</w:t>
      </w:r>
    </w:p>
    <w:p w:rsidR="00E95A59" w:rsidRPr="0024294F" w:rsidRDefault="00E95A59" w:rsidP="00E95A59">
      <w:pPr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5A59" w:rsidRPr="003B6C91" w:rsidRDefault="00E95A59" w:rsidP="00E95A59">
      <w:pPr>
        <w:spacing w:before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294F">
        <w:rPr>
          <w:rFonts w:ascii="Times New Roman" w:hAnsi="Times New Roman" w:cs="Times New Roman"/>
          <w:b/>
          <w:sz w:val="24"/>
          <w:szCs w:val="24"/>
        </w:rPr>
        <w:t>Nyilatkozat adatkezelési hozzájárulásról</w:t>
      </w:r>
    </w:p>
    <w:p w:rsidR="00E95A59" w:rsidRDefault="00E95A59" w:rsidP="00E95A59">
      <w:pPr>
        <w:tabs>
          <w:tab w:val="left" w:leader="dot" w:pos="5220"/>
          <w:tab w:val="left" w:leader="dot" w:pos="90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95A59" w:rsidRPr="0024294F" w:rsidRDefault="00E95A59" w:rsidP="00E95A59">
      <w:pPr>
        <w:tabs>
          <w:tab w:val="left" w:leader="dot" w:pos="5220"/>
          <w:tab w:val="left" w:leader="dot" w:pos="90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>Alulírott,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294F">
        <w:rPr>
          <w:rFonts w:ascii="Times New Roman" w:hAnsi="Times New Roman" w:cs="Times New Roman"/>
          <w:sz w:val="24"/>
          <w:szCs w:val="24"/>
        </w:rPr>
        <w:tab/>
        <w:t xml:space="preserve"> (lakcím: </w:t>
      </w:r>
      <w:r w:rsidRPr="0024294F">
        <w:rPr>
          <w:rFonts w:ascii="Times New Roman" w:hAnsi="Times New Roman" w:cs="Times New Roman"/>
          <w:sz w:val="24"/>
          <w:szCs w:val="24"/>
        </w:rPr>
        <w:tab/>
      </w:r>
    </w:p>
    <w:p w:rsidR="00E95A59" w:rsidRPr="0024294F" w:rsidRDefault="00E95A59" w:rsidP="00E95A59">
      <w:pPr>
        <w:tabs>
          <w:tab w:val="left" w:leader="dot" w:pos="3960"/>
          <w:tab w:val="left" w:leader="dot" w:pos="88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szül. hely, idő:</w:t>
      </w:r>
      <w:r>
        <w:rPr>
          <w:rFonts w:ascii="Times New Roman" w:hAnsi="Times New Roman" w:cs="Times New Roman"/>
          <w:sz w:val="24"/>
          <w:szCs w:val="24"/>
        </w:rPr>
        <w:tab/>
        <w:t xml:space="preserve">) </w:t>
      </w:r>
      <w:r w:rsidRPr="0024294F">
        <w:rPr>
          <w:rFonts w:ascii="Times New Roman" w:hAnsi="Times New Roman" w:cs="Times New Roman"/>
          <w:sz w:val="24"/>
          <w:szCs w:val="24"/>
        </w:rPr>
        <w:t xml:space="preserve">jelen nyilatkozat aláírásával hozzájárulok, hogy a </w:t>
      </w:r>
      <w:r>
        <w:rPr>
          <w:rFonts w:ascii="Times New Roman" w:hAnsi="Times New Roman" w:cs="Times New Roman"/>
          <w:sz w:val="24"/>
          <w:szCs w:val="24"/>
        </w:rPr>
        <w:t xml:space="preserve">Felső-Tisza-vidéki Vízügyi Igazgatóság az </w:t>
      </w:r>
      <w:r w:rsidRPr="0024294F">
        <w:rPr>
          <w:rFonts w:ascii="Times New Roman" w:hAnsi="Times New Roman" w:cs="Times New Roman"/>
          <w:sz w:val="24"/>
          <w:szCs w:val="24"/>
        </w:rPr>
        <w:t>általam benyújtott önéletrajzot, valamint személyes adataimat nyilvántartsa és kezelje.</w:t>
      </w:r>
    </w:p>
    <w:p w:rsidR="00E95A59" w:rsidRDefault="00E95A59" w:rsidP="00E95A59">
      <w:pPr>
        <w:tabs>
          <w:tab w:val="left" w:leader="dot" w:pos="3960"/>
          <w:tab w:val="left" w:leader="dot" w:pos="882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95A59" w:rsidRPr="0024294F" w:rsidRDefault="00E95A59" w:rsidP="00E95A59">
      <w:pPr>
        <w:tabs>
          <w:tab w:val="left" w:leader="dot" w:pos="3960"/>
          <w:tab w:val="left" w:leader="dot" w:pos="88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>Az adatkezelési tájékoztatóban foglaltakat megértettem és elfogadom.</w:t>
      </w:r>
    </w:p>
    <w:p w:rsidR="00E95A59" w:rsidRDefault="00E95A59" w:rsidP="00E95A59">
      <w:pPr>
        <w:tabs>
          <w:tab w:val="left" w:leader="dot" w:pos="19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4294F">
        <w:rPr>
          <w:rFonts w:ascii="Times New Roman" w:hAnsi="Times New Roman" w:cs="Times New Roman"/>
          <w:sz w:val="24"/>
          <w:szCs w:val="24"/>
        </w:rPr>
        <w:t>……................, 20……………………….</w:t>
      </w:r>
    </w:p>
    <w:p w:rsidR="00E95A59" w:rsidRDefault="00E95A59" w:rsidP="00E95A59">
      <w:pPr>
        <w:tabs>
          <w:tab w:val="left" w:leader="dot" w:pos="1980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E95A59" w:rsidTr="006054B7">
        <w:tc>
          <w:tcPr>
            <w:tcW w:w="4531" w:type="dxa"/>
          </w:tcPr>
          <w:p w:rsidR="00E95A59" w:rsidRDefault="00E95A59" w:rsidP="006054B7">
            <w:pPr>
              <w:tabs>
                <w:tab w:val="left" w:pos="5040"/>
                <w:tab w:val="right" w:leader="underscore" w:pos="7920"/>
              </w:tabs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E95A59" w:rsidRDefault="00E95A59" w:rsidP="006054B7">
            <w:pPr>
              <w:tabs>
                <w:tab w:val="left" w:pos="5040"/>
                <w:tab w:val="right" w:leader="underscore" w:pos="79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………………………………..</w:t>
            </w:r>
          </w:p>
        </w:tc>
      </w:tr>
      <w:tr w:rsidR="00E95A59" w:rsidTr="006054B7">
        <w:tc>
          <w:tcPr>
            <w:tcW w:w="4531" w:type="dxa"/>
          </w:tcPr>
          <w:p w:rsidR="00E95A59" w:rsidRDefault="00E95A59" w:rsidP="006054B7">
            <w:pPr>
              <w:tabs>
                <w:tab w:val="left" w:pos="5040"/>
                <w:tab w:val="right" w:leader="underscore" w:pos="7920"/>
              </w:tabs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E95A59" w:rsidRDefault="00E95A59" w:rsidP="006054B7">
            <w:pPr>
              <w:tabs>
                <w:tab w:val="left" w:pos="5040"/>
                <w:tab w:val="right" w:leader="underscore" w:pos="79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(aláírás)</w:t>
            </w:r>
          </w:p>
        </w:tc>
      </w:tr>
    </w:tbl>
    <w:p w:rsidR="00E95A59" w:rsidRPr="007169EB" w:rsidRDefault="00E95A59" w:rsidP="00E95A59">
      <w:pPr>
        <w:tabs>
          <w:tab w:val="left" w:pos="5040"/>
          <w:tab w:val="right" w:leader="underscore" w:pos="7920"/>
        </w:tabs>
        <w:jc w:val="both"/>
        <w:rPr>
          <w:rFonts w:ascii="Times New Roman" w:hAnsi="Times New Roman" w:cs="Times New Roman"/>
          <w:sz w:val="24"/>
          <w:szCs w:val="24"/>
        </w:rPr>
      </w:pPr>
    </w:p>
    <w:sectPr w:rsidR="00E95A59" w:rsidRPr="007169EB" w:rsidSect="007E4C17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DB7" w:rsidRDefault="00E83DB7" w:rsidP="0095317F">
      <w:pPr>
        <w:spacing w:after="0"/>
      </w:pPr>
      <w:r>
        <w:separator/>
      </w:r>
    </w:p>
  </w:endnote>
  <w:endnote w:type="continuationSeparator" w:id="0">
    <w:p w:rsidR="00E83DB7" w:rsidRDefault="00E83DB7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A59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024B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DB7" w:rsidRDefault="00E83DB7" w:rsidP="0095317F">
      <w:pPr>
        <w:spacing w:after="0"/>
      </w:pPr>
      <w:r>
        <w:separator/>
      </w:r>
    </w:p>
  </w:footnote>
  <w:footnote w:type="continuationSeparator" w:id="0">
    <w:p w:rsidR="00E83DB7" w:rsidRDefault="00E83DB7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19F" w:rsidRDefault="00AA2706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543800" cy="10671251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vélsablon osztályok-szakasz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06712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B4F7C"/>
    <w:rsid w:val="000E319F"/>
    <w:rsid w:val="00115213"/>
    <w:rsid w:val="00117D34"/>
    <w:rsid w:val="0015239E"/>
    <w:rsid w:val="0015318D"/>
    <w:rsid w:val="001824C1"/>
    <w:rsid w:val="001A427D"/>
    <w:rsid w:val="001F36F1"/>
    <w:rsid w:val="00220655"/>
    <w:rsid w:val="002B2A3E"/>
    <w:rsid w:val="002F508B"/>
    <w:rsid w:val="003079D3"/>
    <w:rsid w:val="00324650"/>
    <w:rsid w:val="003A639B"/>
    <w:rsid w:val="003C7240"/>
    <w:rsid w:val="003D0BCD"/>
    <w:rsid w:val="003D7071"/>
    <w:rsid w:val="003F2C68"/>
    <w:rsid w:val="003F4551"/>
    <w:rsid w:val="00400C9E"/>
    <w:rsid w:val="004200D9"/>
    <w:rsid w:val="004244F8"/>
    <w:rsid w:val="004344D7"/>
    <w:rsid w:val="00493BA0"/>
    <w:rsid w:val="004C177E"/>
    <w:rsid w:val="004F1C54"/>
    <w:rsid w:val="00514501"/>
    <w:rsid w:val="00523C2A"/>
    <w:rsid w:val="00527C71"/>
    <w:rsid w:val="00571C2E"/>
    <w:rsid w:val="00574E29"/>
    <w:rsid w:val="005B1622"/>
    <w:rsid w:val="005E6619"/>
    <w:rsid w:val="005F3C78"/>
    <w:rsid w:val="00621820"/>
    <w:rsid w:val="0065344A"/>
    <w:rsid w:val="0065798F"/>
    <w:rsid w:val="00662F92"/>
    <w:rsid w:val="006716DE"/>
    <w:rsid w:val="00672FE5"/>
    <w:rsid w:val="00675BF3"/>
    <w:rsid w:val="006771C4"/>
    <w:rsid w:val="00681A87"/>
    <w:rsid w:val="006842EC"/>
    <w:rsid w:val="006A5211"/>
    <w:rsid w:val="00717404"/>
    <w:rsid w:val="0075194A"/>
    <w:rsid w:val="007E4C17"/>
    <w:rsid w:val="007E7681"/>
    <w:rsid w:val="00800C53"/>
    <w:rsid w:val="00802568"/>
    <w:rsid w:val="00812AB3"/>
    <w:rsid w:val="00835DF0"/>
    <w:rsid w:val="00842DD7"/>
    <w:rsid w:val="00844F39"/>
    <w:rsid w:val="008A6BD9"/>
    <w:rsid w:val="008C024B"/>
    <w:rsid w:val="00906963"/>
    <w:rsid w:val="00936D41"/>
    <w:rsid w:val="009461C9"/>
    <w:rsid w:val="0095317F"/>
    <w:rsid w:val="00A05848"/>
    <w:rsid w:val="00A1411C"/>
    <w:rsid w:val="00A71C4B"/>
    <w:rsid w:val="00A855AC"/>
    <w:rsid w:val="00AA2706"/>
    <w:rsid w:val="00AA5105"/>
    <w:rsid w:val="00AB0BF1"/>
    <w:rsid w:val="00AC59E8"/>
    <w:rsid w:val="00AF45B8"/>
    <w:rsid w:val="00B05C4A"/>
    <w:rsid w:val="00B32EA1"/>
    <w:rsid w:val="00BC1731"/>
    <w:rsid w:val="00C03D6D"/>
    <w:rsid w:val="00C44A81"/>
    <w:rsid w:val="00C640F9"/>
    <w:rsid w:val="00CC5587"/>
    <w:rsid w:val="00CD66D9"/>
    <w:rsid w:val="00CE61B6"/>
    <w:rsid w:val="00D45086"/>
    <w:rsid w:val="00D4547E"/>
    <w:rsid w:val="00D93958"/>
    <w:rsid w:val="00D95257"/>
    <w:rsid w:val="00DA4CDF"/>
    <w:rsid w:val="00DC3565"/>
    <w:rsid w:val="00DD59B2"/>
    <w:rsid w:val="00DF5CFB"/>
    <w:rsid w:val="00E53E83"/>
    <w:rsid w:val="00E7609A"/>
    <w:rsid w:val="00E8215B"/>
    <w:rsid w:val="00E83DB7"/>
    <w:rsid w:val="00E95A59"/>
    <w:rsid w:val="00ED7BDD"/>
    <w:rsid w:val="00F066BD"/>
    <w:rsid w:val="00F23E1A"/>
    <w:rsid w:val="00F7110C"/>
    <w:rsid w:val="00F7499E"/>
    <w:rsid w:val="00F97647"/>
    <w:rsid w:val="00FB4D9C"/>
    <w:rsid w:val="00FB5753"/>
    <w:rsid w:val="00FC2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3A639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B18FE0-2180-45BB-897D-1876CBA4B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2</TotalTime>
  <Pages>1</Pages>
  <Words>284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Luczáné Madai Zsuzsa</cp:lastModifiedBy>
  <cp:revision>4</cp:revision>
  <cp:lastPrinted>2020-01-08T07:22:00Z</cp:lastPrinted>
  <dcterms:created xsi:type="dcterms:W3CDTF">2025-10-21T07:04:00Z</dcterms:created>
  <dcterms:modified xsi:type="dcterms:W3CDTF">2025-10-22T07:36:00Z</dcterms:modified>
</cp:coreProperties>
</file>