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A92FC1" w:rsidRDefault="00B44FAA" w:rsidP="00A92FC1">
                            <w:pPr>
                              <w:pStyle w:val="Listaszerbekezds"/>
                              <w:numPr>
                                <w:ilvl w:val="0"/>
                                <w:numId w:val="2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A92FC1" w:rsidRDefault="00B44FAA" w:rsidP="00A92FC1">
                      <w:pPr>
                        <w:pStyle w:val="Listaszerbekezds"/>
                        <w:numPr>
                          <w:ilvl w:val="0"/>
                          <w:numId w:val="2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067F18" w:rsidRDefault="00A92FC1" w:rsidP="00A92FC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 w:rsidR="008C4659"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proofErr w:type="gramStart"/>
      <w:r w:rsidRPr="008C4659">
        <w:rPr>
          <w:rFonts w:ascii="Verdana" w:hAnsi="Verdana" w:cs="Times New Roman"/>
          <w:b/>
          <w:sz w:val="20"/>
          <w:szCs w:val="20"/>
        </w:rPr>
        <w:t>részére</w:t>
      </w:r>
      <w:proofErr w:type="gramEnd"/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Felkérem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……………………………….. munkatársat, hogy a …….……………………….. tárgyban indított integritási eljárásban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Felhívom figyelmét, hogy az Országos Vízügyi Főigazgatóság működésével összefüggő, integritási és korrupciós kockázatokat érintő bejelentésekkel kapcsolatos eljárásrendről, valamint az érdekérvényesítők fogadásával kapcsolatos eljárásrendről szóló hatályos</w:t>
      </w:r>
      <w:proofErr w:type="gramStart"/>
      <w:r w:rsidRPr="008C4659">
        <w:rPr>
          <w:rFonts w:ascii="Verdana" w:hAnsi="Verdana" w:cs="Times New Roman"/>
          <w:sz w:val="20"/>
          <w:szCs w:val="20"/>
        </w:rPr>
        <w:t>,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………. számú Utasítás …………. pontja alapján a meghallgatásáról értesített munkatárs a meghallgatáson köteles megjelenni, a rendelkezésre álló információkat feltárni, és az integritás tanácsadóval együttműködni. 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proofErr w:type="gramStart"/>
      <w:r w:rsidRPr="008C4659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tanácsadó</w:t>
      </w: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3A40" w:rsidRDefault="003B3A40" w:rsidP="0095317F">
      <w:pPr>
        <w:spacing w:after="0"/>
      </w:pPr>
      <w:r>
        <w:separator/>
      </w:r>
    </w:p>
  </w:endnote>
  <w:endnote w:type="continuationSeparator" w:id="0">
    <w:p w:rsidR="003B3A40" w:rsidRDefault="003B3A40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92FC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ED4641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3A40" w:rsidRDefault="003B3A40" w:rsidP="0095317F">
      <w:pPr>
        <w:spacing w:after="0"/>
      </w:pPr>
      <w:r>
        <w:separator/>
      </w:r>
    </w:p>
  </w:footnote>
  <w:footnote w:type="continuationSeparator" w:id="0">
    <w:p w:rsidR="003B3A40" w:rsidRDefault="003B3A40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ED4641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ED4641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44829"/>
    <w:rsid w:val="00260BC4"/>
    <w:rsid w:val="002649C7"/>
    <w:rsid w:val="002E634E"/>
    <w:rsid w:val="003079D3"/>
    <w:rsid w:val="00313474"/>
    <w:rsid w:val="003B3A40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8C4659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4641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C4070-6A99-4C2D-BFF5-33D26E5B0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117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Freistág Vivien</cp:lastModifiedBy>
  <cp:revision>2</cp:revision>
  <dcterms:created xsi:type="dcterms:W3CDTF">2021-08-09T10:44:00Z</dcterms:created>
  <dcterms:modified xsi:type="dcterms:W3CDTF">2021-08-09T10:44:00Z</dcterms:modified>
</cp:coreProperties>
</file>