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009E" w:rsidRPr="003721A0" w:rsidRDefault="0005009E" w:rsidP="0005009E">
      <w:pPr>
        <w:spacing w:after="160" w:line="259" w:lineRule="auto"/>
        <w:rPr>
          <w:rFonts w:ascii="Verdana" w:eastAsia="Calibri" w:hAnsi="Verdana" w:cs="Times New Roman"/>
          <w:sz w:val="20"/>
          <w:szCs w:val="20"/>
          <w:u w:val="single"/>
        </w:rPr>
      </w:pPr>
    </w:p>
    <w:p w:rsidR="003721A0" w:rsidRPr="003721A0" w:rsidRDefault="003721A0" w:rsidP="003721A0">
      <w:pPr>
        <w:spacing w:after="160" w:line="259" w:lineRule="auto"/>
        <w:jc w:val="center"/>
        <w:rPr>
          <w:rFonts w:ascii="Verdana" w:eastAsia="Calibri" w:hAnsi="Verdana" w:cs="Times New Roman"/>
          <w:sz w:val="24"/>
          <w:szCs w:val="20"/>
          <w:u w:val="single"/>
        </w:rPr>
      </w:pPr>
      <w:r w:rsidRPr="003721A0">
        <w:rPr>
          <w:rFonts w:ascii="Verdana" w:eastAsia="Calibri" w:hAnsi="Verdana" w:cs="Times New Roman"/>
          <w:sz w:val="24"/>
          <w:szCs w:val="20"/>
          <w:u w:val="single"/>
        </w:rPr>
        <w:t>ADATIGÉNYLÉS TELJESÍTÉSE</w:t>
      </w:r>
    </w:p>
    <w:p w:rsidR="003721A0" w:rsidRPr="003721A0" w:rsidRDefault="003721A0" w:rsidP="003721A0">
      <w:pPr>
        <w:spacing w:after="160" w:line="259" w:lineRule="auto"/>
        <w:jc w:val="center"/>
        <w:rPr>
          <w:rFonts w:ascii="Verdana" w:eastAsia="Calibri" w:hAnsi="Verdana" w:cs="Times New Roman"/>
          <w:sz w:val="20"/>
          <w:szCs w:val="20"/>
          <w:u w:val="single"/>
        </w:rPr>
      </w:pPr>
    </w:p>
    <w:p w:rsidR="003721A0" w:rsidRPr="003721A0" w:rsidRDefault="003721A0" w:rsidP="003721A0">
      <w:pPr>
        <w:tabs>
          <w:tab w:val="right" w:pos="9924"/>
        </w:tabs>
        <w:spacing w:after="0" w:line="276" w:lineRule="auto"/>
        <w:rPr>
          <w:rFonts w:ascii="Verdana" w:eastAsia="Calibri" w:hAnsi="Verdana" w:cs="Times New Roman"/>
          <w:b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>Cím</w:t>
      </w:r>
      <w:proofErr w:type="gramStart"/>
      <w:r w:rsidRPr="003721A0">
        <w:rPr>
          <w:rFonts w:ascii="Verdana" w:eastAsia="Calibri" w:hAnsi="Verdana" w:cs="Times New Roman"/>
          <w:sz w:val="20"/>
          <w:szCs w:val="20"/>
        </w:rPr>
        <w:t>:</w:t>
      </w:r>
      <w:r w:rsidRPr="003721A0">
        <w:rPr>
          <w:rFonts w:ascii="Verdana" w:eastAsia="Calibri" w:hAnsi="Verdana" w:cs="Times New Roman"/>
          <w:b/>
          <w:sz w:val="20"/>
          <w:szCs w:val="20"/>
        </w:rPr>
        <w:t xml:space="preserve"> </w:t>
      </w:r>
      <w:r w:rsidRPr="003721A0">
        <w:rPr>
          <w:rFonts w:ascii="Verdana" w:eastAsia="Calibri" w:hAnsi="Verdana" w:cs="Times New Roman"/>
          <w:sz w:val="20"/>
          <w:szCs w:val="20"/>
        </w:rPr>
        <w:t>..</w:t>
      </w:r>
      <w:proofErr w:type="gramEnd"/>
      <w:r w:rsidRPr="003721A0">
        <w:rPr>
          <w:rFonts w:ascii="Verdana" w:eastAsia="Calibri" w:hAnsi="Verdana" w:cs="Times New Roman"/>
          <w:sz w:val="20"/>
          <w:szCs w:val="20"/>
        </w:rPr>
        <w:t>..................................................................................................................</w:t>
      </w:r>
    </w:p>
    <w:p w:rsidR="003721A0" w:rsidRDefault="003721A0" w:rsidP="003721A0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</w:p>
    <w:p w:rsidR="003721A0" w:rsidRPr="003721A0" w:rsidRDefault="003721A0" w:rsidP="003721A0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  <w:bookmarkStart w:id="0" w:name="_GoBack"/>
      <w:bookmarkEnd w:id="0"/>
      <w:r w:rsidRPr="003721A0">
        <w:rPr>
          <w:rFonts w:ascii="Verdana" w:eastAsia="Calibri" w:hAnsi="Verdana" w:cs="Times New Roman"/>
          <w:sz w:val="20"/>
          <w:szCs w:val="20"/>
        </w:rPr>
        <w:t>Tisztelt Adatigénylő!</w:t>
      </w:r>
    </w:p>
    <w:p w:rsidR="003721A0" w:rsidRPr="003721A0" w:rsidRDefault="003721A0" w:rsidP="003721A0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</w:p>
    <w:p w:rsidR="003721A0" w:rsidRPr="003721A0" w:rsidRDefault="003721A0" w:rsidP="003721A0">
      <w:pPr>
        <w:spacing w:after="0" w:line="259" w:lineRule="auto"/>
        <w:jc w:val="both"/>
        <w:rPr>
          <w:rFonts w:ascii="Verdana" w:eastAsia="Calibri" w:hAnsi="Verdana" w:cs="Times New Roman"/>
          <w:b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 xml:space="preserve">Hivatkozással a 202…….….. napján érkezett megkeresésére, amelyben </w:t>
      </w:r>
      <w:r w:rsidRPr="003721A0">
        <w:rPr>
          <w:rFonts w:ascii="Verdana" w:eastAsia="Calibri" w:hAnsi="Verdana" w:cs="Times New Roman"/>
          <w:b/>
          <w:sz w:val="20"/>
          <w:szCs w:val="20"/>
        </w:rPr>
        <w:t xml:space="preserve">közérdekű adat megismerésére irányuló igényt terjesztett elő, </w:t>
      </w:r>
      <w:r w:rsidRPr="003721A0">
        <w:rPr>
          <w:rFonts w:ascii="Verdana" w:eastAsia="Calibri" w:hAnsi="Verdana" w:cs="Times New Roman"/>
          <w:sz w:val="20"/>
          <w:szCs w:val="20"/>
        </w:rPr>
        <w:t>az</w:t>
      </w:r>
      <w:r w:rsidRPr="003721A0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</w:t>
      </w:r>
      <w:proofErr w:type="gramStart"/>
      <w:r w:rsidRPr="003721A0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>információs</w:t>
      </w:r>
      <w:proofErr w:type="gramEnd"/>
      <w:r w:rsidRPr="003721A0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önrendelkezési jogról és az információszabadságról szóló </w:t>
      </w:r>
      <w:r w:rsidRPr="003721A0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3721A0">
        <w:rPr>
          <w:rFonts w:ascii="Verdana" w:eastAsia="Calibri" w:hAnsi="Verdana" w:cs="Times New Roman"/>
          <w:b/>
          <w:sz w:val="20"/>
          <w:szCs w:val="20"/>
        </w:rPr>
        <w:t xml:space="preserve"> 29. § (1) bekezdése alapján az adatigénylésében foglaltaknak az alábbiak szerint teszek eleget: </w:t>
      </w:r>
    </w:p>
    <w:p w:rsidR="003721A0" w:rsidRPr="003721A0" w:rsidRDefault="003721A0" w:rsidP="003721A0">
      <w:pPr>
        <w:spacing w:after="0" w:line="259" w:lineRule="auto"/>
        <w:jc w:val="both"/>
        <w:rPr>
          <w:rFonts w:ascii="Verdana" w:eastAsia="Calibri" w:hAnsi="Verdana" w:cs="Times New Roman"/>
          <w:b/>
          <w:sz w:val="20"/>
          <w:szCs w:val="20"/>
        </w:rPr>
      </w:pPr>
    </w:p>
    <w:p w:rsidR="003721A0" w:rsidRPr="003721A0" w:rsidRDefault="003721A0" w:rsidP="003721A0">
      <w:pPr>
        <w:spacing w:after="0" w:line="276" w:lineRule="auto"/>
        <w:rPr>
          <w:rFonts w:ascii="Verdana" w:eastAsia="Calibri" w:hAnsi="Verdana" w:cs="Times New Roman"/>
          <w:b/>
          <w:sz w:val="20"/>
          <w:szCs w:val="20"/>
        </w:rPr>
      </w:pPr>
    </w:p>
    <w:p w:rsidR="003721A0" w:rsidRPr="003721A0" w:rsidRDefault="003721A0" w:rsidP="003721A0">
      <w:pPr>
        <w:spacing w:after="0" w:line="276" w:lineRule="auto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>Az adatigénylés tartalma</w:t>
      </w:r>
      <w:proofErr w:type="gramStart"/>
      <w:r w:rsidRPr="003721A0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3721A0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</w:p>
    <w:p w:rsidR="003721A0" w:rsidRPr="003721A0" w:rsidRDefault="003721A0" w:rsidP="003721A0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…………………………………………………………………………………………………………………………………..............</w:t>
      </w:r>
    </w:p>
    <w:p w:rsidR="003721A0" w:rsidRPr="003721A0" w:rsidRDefault="003721A0" w:rsidP="003721A0">
      <w:pPr>
        <w:spacing w:after="0" w:line="276" w:lineRule="auto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>Adatigénylés teljesítésének formája</w:t>
      </w:r>
      <w:proofErr w:type="gramStart"/>
      <w:r w:rsidRPr="003721A0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3721A0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…………………………………………………………………………………………………..</w:t>
      </w:r>
    </w:p>
    <w:p w:rsidR="003721A0" w:rsidRPr="003721A0" w:rsidRDefault="003721A0" w:rsidP="003721A0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>Az adatigénylésért fizetendő költségtérítés mértéke</w:t>
      </w:r>
      <w:proofErr w:type="gramStart"/>
      <w:r w:rsidRPr="003721A0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3721A0">
        <w:rPr>
          <w:rFonts w:ascii="Verdana" w:eastAsia="Calibri" w:hAnsi="Verdana" w:cs="Times New Roman"/>
          <w:sz w:val="20"/>
          <w:szCs w:val="20"/>
        </w:rPr>
        <w:t>…… Ft (ÁFA-mentes) vagy ingyenes</w:t>
      </w:r>
    </w:p>
    <w:p w:rsidR="003721A0" w:rsidRPr="003721A0" w:rsidRDefault="003721A0" w:rsidP="003721A0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 xml:space="preserve">Kiegyenlítendő az adatszolgáltatási kérelem visszaigazolásában felsorolt feltételek elfogadását követő 15 napon belül. </w:t>
      </w:r>
    </w:p>
    <w:p w:rsidR="003721A0" w:rsidRPr="003721A0" w:rsidRDefault="003721A0" w:rsidP="003721A0">
      <w:pPr>
        <w:spacing w:after="0"/>
        <w:jc w:val="both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 xml:space="preserve">A költségtérítés megállapítása a 2011. évi CXII. törvény és a 301/2016. (IX. 30.) Korm. rendelet rendelkezéseinek figyelembevételével történt.  </w:t>
      </w:r>
    </w:p>
    <w:p w:rsidR="003721A0" w:rsidRPr="003721A0" w:rsidRDefault="003721A0" w:rsidP="003721A0">
      <w:pPr>
        <w:spacing w:after="0" w:line="276" w:lineRule="auto"/>
        <w:jc w:val="both"/>
        <w:rPr>
          <w:rFonts w:ascii="Verdana" w:eastAsia="Calibri" w:hAnsi="Verdana" w:cs="Times New Roman"/>
          <w:sz w:val="20"/>
          <w:szCs w:val="20"/>
        </w:rPr>
      </w:pPr>
    </w:p>
    <w:p w:rsidR="003721A0" w:rsidRDefault="003721A0" w:rsidP="003721A0">
      <w:pPr>
        <w:spacing w:after="0" w:line="259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sz w:val="20"/>
          <w:szCs w:val="20"/>
        </w:rPr>
        <w:t>Kelt</w:t>
      </w:r>
      <w:proofErr w:type="gramStart"/>
      <w:r w:rsidRPr="003721A0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3721A0">
        <w:rPr>
          <w:rFonts w:ascii="Verdana" w:eastAsia="Calibri" w:hAnsi="Verdana" w:cs="Times New Roman"/>
          <w:sz w:val="20"/>
          <w:szCs w:val="20"/>
        </w:rPr>
        <w:t>…………………….., év ……......… hó  ….… nap</w:t>
      </w:r>
    </w:p>
    <w:p w:rsidR="003721A0" w:rsidRPr="003721A0" w:rsidRDefault="003721A0" w:rsidP="003721A0">
      <w:pPr>
        <w:spacing w:after="0" w:line="259" w:lineRule="auto"/>
        <w:jc w:val="both"/>
        <w:rPr>
          <w:rFonts w:ascii="Verdana" w:eastAsia="Calibri" w:hAnsi="Verdana" w:cs="Times New Roman"/>
          <w:sz w:val="20"/>
          <w:szCs w:val="20"/>
        </w:rPr>
      </w:pPr>
    </w:p>
    <w:p w:rsidR="003721A0" w:rsidRPr="003721A0" w:rsidRDefault="003721A0" w:rsidP="003721A0">
      <w:pPr>
        <w:spacing w:after="0" w:line="259" w:lineRule="auto"/>
        <w:jc w:val="both"/>
        <w:rPr>
          <w:rFonts w:ascii="Verdana" w:eastAsia="Calibri" w:hAnsi="Verdana" w:cs="Times New Roman"/>
          <w:sz w:val="20"/>
          <w:szCs w:val="20"/>
        </w:rPr>
      </w:pPr>
    </w:p>
    <w:tbl>
      <w:tblPr>
        <w:tblStyle w:val="Rcsostblzat6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3721A0" w:rsidRPr="003721A0" w:rsidTr="003379CC">
        <w:trPr>
          <w:jc w:val="right"/>
        </w:trPr>
        <w:tc>
          <w:tcPr>
            <w:tcW w:w="5943" w:type="dxa"/>
          </w:tcPr>
          <w:p w:rsidR="003721A0" w:rsidRPr="003721A0" w:rsidRDefault="003721A0" w:rsidP="003721A0">
            <w:pPr>
              <w:spacing w:line="360" w:lineRule="auto"/>
              <w:jc w:val="center"/>
              <w:rPr>
                <w:rFonts w:ascii="Verdana" w:hAnsi="Verdana"/>
              </w:rPr>
            </w:pPr>
            <w:r w:rsidRPr="003721A0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3721A0" w:rsidRPr="003721A0" w:rsidTr="003379CC">
        <w:trPr>
          <w:jc w:val="right"/>
        </w:trPr>
        <w:tc>
          <w:tcPr>
            <w:tcW w:w="5943" w:type="dxa"/>
          </w:tcPr>
          <w:p w:rsidR="003721A0" w:rsidRPr="003721A0" w:rsidRDefault="003721A0" w:rsidP="003721A0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o</w:t>
            </w:r>
            <w:r w:rsidRPr="003721A0">
              <w:rPr>
                <w:rFonts w:ascii="Verdana" w:hAnsi="Verdana"/>
                <w:color w:val="000000"/>
              </w:rPr>
              <w:t>sztályvezető</w:t>
            </w:r>
          </w:p>
          <w:p w:rsidR="003721A0" w:rsidRPr="003721A0" w:rsidRDefault="003721A0" w:rsidP="003721A0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3721A0">
              <w:rPr>
                <w:rFonts w:ascii="Verdana" w:hAnsi="Verdana"/>
                <w:color w:val="000000"/>
              </w:rPr>
              <w:t xml:space="preserve"> </w:t>
            </w:r>
            <w:r w:rsidRPr="003721A0">
              <w:rPr>
                <w:rFonts w:ascii="Verdana" w:hAnsi="Verdana"/>
                <w:color w:val="000000"/>
              </w:rPr>
              <w:t>(adatigénylés teljesítéséért felelős osztály)</w:t>
            </w:r>
          </w:p>
        </w:tc>
      </w:tr>
    </w:tbl>
    <w:p w:rsidR="003721A0" w:rsidRPr="003721A0" w:rsidRDefault="003721A0" w:rsidP="003721A0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3721A0">
        <w:rPr>
          <w:rFonts w:ascii="Verdana" w:eastAsia="Calibri" w:hAnsi="Verdana" w:cs="Times New Roman"/>
          <w:noProof/>
          <w:color w:val="000000"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8F1D9A" wp14:editId="006F5200">
                <wp:simplePos x="0" y="0"/>
                <wp:positionH relativeFrom="column">
                  <wp:posOffset>-141605</wp:posOffset>
                </wp:positionH>
                <wp:positionV relativeFrom="paragraph">
                  <wp:posOffset>218440</wp:posOffset>
                </wp:positionV>
                <wp:extent cx="6428105" cy="0"/>
                <wp:effectExtent l="0" t="19050" r="10795" b="38100"/>
                <wp:wrapNone/>
                <wp:docPr id="2" name="Egyenes összekötő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80EAF0" id="Egyenes összekötő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17.2pt" to="49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" strokeweight="4pt"/>
            </w:pict>
          </mc:Fallback>
        </mc:AlternateContent>
      </w:r>
    </w:p>
    <w:p w:rsidR="003721A0" w:rsidRPr="003721A0" w:rsidRDefault="003721A0" w:rsidP="003721A0">
      <w:pPr>
        <w:suppressAutoHyphens/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3721A0" w:rsidRPr="003721A0" w:rsidRDefault="003721A0" w:rsidP="003721A0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0"/>
          <w:szCs w:val="20"/>
          <w:u w:val="single"/>
          <w:lang w:eastAsia="hu-HU"/>
        </w:rPr>
      </w:pPr>
      <w:r w:rsidRPr="003721A0">
        <w:rPr>
          <w:rFonts w:ascii="Verdana" w:eastAsia="Times New Roman" w:hAnsi="Verdana" w:cs="Times New Roman"/>
          <w:b/>
          <w:sz w:val="20"/>
          <w:szCs w:val="20"/>
          <w:u w:val="single"/>
          <w:lang w:eastAsia="hu-HU"/>
        </w:rPr>
        <w:t xml:space="preserve">NYILATKOZAT ÁTVÉTELRŐL </w:t>
      </w:r>
      <w:proofErr w:type="gramStart"/>
      <w:r w:rsidRPr="003721A0">
        <w:rPr>
          <w:rFonts w:ascii="Verdana" w:eastAsia="Times New Roman" w:hAnsi="Verdana" w:cs="Times New Roman"/>
          <w:b/>
          <w:sz w:val="20"/>
          <w:szCs w:val="20"/>
          <w:u w:val="single"/>
          <w:lang w:eastAsia="hu-HU"/>
        </w:rPr>
        <w:t>ÉS</w:t>
      </w:r>
      <w:proofErr w:type="gramEnd"/>
      <w:r w:rsidRPr="003721A0">
        <w:rPr>
          <w:rFonts w:ascii="Verdana" w:eastAsia="Times New Roman" w:hAnsi="Verdana" w:cs="Times New Roman"/>
          <w:b/>
          <w:sz w:val="20"/>
          <w:szCs w:val="20"/>
          <w:u w:val="single"/>
          <w:lang w:eastAsia="hu-HU"/>
        </w:rPr>
        <w:t xml:space="preserve"> TELJESÍTÉSRŐL</w:t>
      </w:r>
    </w:p>
    <w:p w:rsidR="003721A0" w:rsidRPr="003721A0" w:rsidRDefault="003721A0" w:rsidP="003721A0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3721A0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3721A0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3721A0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székhelye)-</w:t>
      </w:r>
      <w:proofErr w:type="spellStart"/>
      <w:r w:rsidRPr="003721A0">
        <w:rPr>
          <w:rFonts w:ascii="Verdana" w:eastAsia="Times New Roman" w:hAnsi="Verdana" w:cs="Times New Roman"/>
          <w:sz w:val="20"/>
          <w:szCs w:val="20"/>
          <w:lang w:eastAsia="hu-HU"/>
        </w:rPr>
        <w:t>től</w:t>
      </w:r>
      <w:proofErr w:type="spellEnd"/>
      <w:r w:rsidRPr="003721A0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(adatigénylés témája) tartalmú adatokat átvettem. Átvétel előtt az adatigénylés teljesítésére vonatkozó levél tartalmát megismertem, és igazolom, hogy az Adatkezelő által visszaigazolt adatigénylés teljesítésre került / nem került teljesítésre. </w:t>
      </w:r>
    </w:p>
    <w:p w:rsidR="003721A0" w:rsidRDefault="003721A0" w:rsidP="003721A0">
      <w:pPr>
        <w:overflowPunct w:val="0"/>
        <w:autoSpaceDE w:val="0"/>
        <w:autoSpaceDN w:val="0"/>
        <w:adjustRightInd w:val="0"/>
        <w:spacing w:after="0" w:line="259" w:lineRule="auto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</w:p>
    <w:p w:rsidR="003721A0" w:rsidRDefault="003721A0" w:rsidP="003721A0">
      <w:pPr>
        <w:overflowPunct w:val="0"/>
        <w:autoSpaceDE w:val="0"/>
        <w:autoSpaceDN w:val="0"/>
        <w:adjustRightInd w:val="0"/>
        <w:spacing w:after="0" w:line="259" w:lineRule="auto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3721A0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3721A0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3721A0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:rsidR="003721A0" w:rsidRDefault="003721A0" w:rsidP="003721A0">
      <w:pPr>
        <w:overflowPunct w:val="0"/>
        <w:autoSpaceDE w:val="0"/>
        <w:autoSpaceDN w:val="0"/>
        <w:adjustRightInd w:val="0"/>
        <w:spacing w:after="0" w:line="259" w:lineRule="auto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</w:p>
    <w:p w:rsidR="003721A0" w:rsidRPr="003721A0" w:rsidRDefault="003721A0" w:rsidP="003721A0">
      <w:pPr>
        <w:overflowPunct w:val="0"/>
        <w:autoSpaceDE w:val="0"/>
        <w:autoSpaceDN w:val="0"/>
        <w:adjustRightInd w:val="0"/>
        <w:spacing w:after="0" w:line="259" w:lineRule="auto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</w:p>
    <w:p w:rsidR="003721A0" w:rsidRPr="003721A0" w:rsidRDefault="003721A0" w:rsidP="003721A0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3721A0">
        <w:rPr>
          <w:rFonts w:ascii="Verdana" w:eastAsia="Times New Roman" w:hAnsi="Verdana" w:cs="Times New Roman"/>
          <w:sz w:val="20"/>
          <w:szCs w:val="20"/>
          <w:lang w:eastAsia="hu-HU"/>
        </w:rPr>
        <w:tab/>
        <w:t>…………………………………………………………….….</w:t>
      </w:r>
    </w:p>
    <w:p w:rsidR="003721A0" w:rsidRPr="003721A0" w:rsidRDefault="003721A0" w:rsidP="003721A0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3721A0">
        <w:rPr>
          <w:rFonts w:ascii="Verdana" w:eastAsia="Times New Roman" w:hAnsi="Verdana" w:cs="Times New Roman"/>
          <w:sz w:val="20"/>
          <w:szCs w:val="20"/>
          <w:lang w:eastAsia="hu-HU"/>
        </w:rPr>
        <w:tab/>
        <w:t>Adatigénylő vagy képviselőjének aláírása</w:t>
      </w:r>
    </w:p>
    <w:p w:rsidR="00EE5E05" w:rsidRPr="00D4416B" w:rsidRDefault="00EE5E05" w:rsidP="00EE5E05">
      <w:pPr>
        <w:spacing w:after="160" w:line="259" w:lineRule="auto"/>
        <w:jc w:val="center"/>
        <w:rPr>
          <w:rFonts w:ascii="Verdana" w:eastAsia="Calibri" w:hAnsi="Verdana" w:cs="Times New Roman"/>
          <w:sz w:val="28"/>
          <w:szCs w:val="28"/>
          <w:u w:val="single"/>
        </w:rPr>
      </w:pPr>
    </w:p>
    <w:sectPr w:rsidR="00EE5E05" w:rsidRPr="00D4416B" w:rsidSect="007B1669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72C2" w:rsidRDefault="005772C2" w:rsidP="0095317F">
      <w:pPr>
        <w:spacing w:after="0"/>
      </w:pPr>
      <w:r>
        <w:separator/>
      </w:r>
    </w:p>
  </w:endnote>
  <w:endnote w:type="continuationSeparator" w:id="0">
    <w:p w:rsidR="005772C2" w:rsidRDefault="005772C2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21A0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21A0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72C2" w:rsidRDefault="005772C2" w:rsidP="0095317F">
      <w:pPr>
        <w:spacing w:after="0"/>
      </w:pPr>
      <w:r>
        <w:separator/>
      </w:r>
    </w:p>
  </w:footnote>
  <w:footnote w:type="continuationSeparator" w:id="0">
    <w:p w:rsidR="005772C2" w:rsidRDefault="005772C2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4D67" w:rsidRPr="009C4D67" w:rsidRDefault="00E240AA" w:rsidP="009C4D67">
    <w:pPr>
      <w:spacing w:after="160" w:line="259" w:lineRule="auto"/>
      <w:ind w:left="360"/>
      <w:jc w:val="right"/>
      <w:rPr>
        <w:rFonts w:ascii="Verdana" w:eastAsia="Calibri" w:hAnsi="Verdana" w:cs="Times New Roman"/>
        <w:sz w:val="20"/>
        <w:szCs w:val="20"/>
      </w:rPr>
    </w:pPr>
    <w:r>
      <w:rPr>
        <w:rFonts w:ascii="Verdana" w:eastAsia="Calibri" w:hAnsi="Verdana" w:cs="Times New Roman"/>
        <w:sz w:val="20"/>
        <w:szCs w:val="20"/>
      </w:rPr>
      <w:t>3/b</w:t>
    </w:r>
    <w:r w:rsidR="009C4D67" w:rsidRPr="009C4D67">
      <w:rPr>
        <w:rFonts w:ascii="Verdana" w:eastAsia="Calibri" w:hAnsi="Verdana" w:cs="Times New Roman"/>
        <w:sz w:val="20"/>
        <w:szCs w:val="20"/>
      </w:rPr>
      <w:t xml:space="preserve">. sz. melléklet </w:t>
    </w:r>
  </w:p>
  <w:p w:rsidR="000E319F" w:rsidRDefault="008035C4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5009E"/>
    <w:rsid w:val="00082774"/>
    <w:rsid w:val="000977DC"/>
    <w:rsid w:val="000A38FF"/>
    <w:rsid w:val="000E319F"/>
    <w:rsid w:val="00115213"/>
    <w:rsid w:val="0015318D"/>
    <w:rsid w:val="001824C1"/>
    <w:rsid w:val="001A427D"/>
    <w:rsid w:val="001F36F1"/>
    <w:rsid w:val="00220655"/>
    <w:rsid w:val="002502EC"/>
    <w:rsid w:val="00295BF3"/>
    <w:rsid w:val="002B2A3E"/>
    <w:rsid w:val="003079D3"/>
    <w:rsid w:val="00317949"/>
    <w:rsid w:val="003721A0"/>
    <w:rsid w:val="003C7240"/>
    <w:rsid w:val="003D7071"/>
    <w:rsid w:val="003F2C68"/>
    <w:rsid w:val="003F4551"/>
    <w:rsid w:val="00400C9E"/>
    <w:rsid w:val="004200D9"/>
    <w:rsid w:val="00423552"/>
    <w:rsid w:val="004244F8"/>
    <w:rsid w:val="00493BA0"/>
    <w:rsid w:val="004D1468"/>
    <w:rsid w:val="004F1C54"/>
    <w:rsid w:val="00514501"/>
    <w:rsid w:val="00523C2A"/>
    <w:rsid w:val="00527C71"/>
    <w:rsid w:val="00571C2E"/>
    <w:rsid w:val="005772C2"/>
    <w:rsid w:val="0058401F"/>
    <w:rsid w:val="005B1622"/>
    <w:rsid w:val="005E6619"/>
    <w:rsid w:val="005F3C78"/>
    <w:rsid w:val="006368D8"/>
    <w:rsid w:val="0065344A"/>
    <w:rsid w:val="006716DE"/>
    <w:rsid w:val="00672FE5"/>
    <w:rsid w:val="00675BF3"/>
    <w:rsid w:val="006771C4"/>
    <w:rsid w:val="006842EC"/>
    <w:rsid w:val="006A5211"/>
    <w:rsid w:val="0075194A"/>
    <w:rsid w:val="007B1669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A6BD9"/>
    <w:rsid w:val="00906963"/>
    <w:rsid w:val="00936D41"/>
    <w:rsid w:val="009461C9"/>
    <w:rsid w:val="0095317F"/>
    <w:rsid w:val="009C4D67"/>
    <w:rsid w:val="009E0590"/>
    <w:rsid w:val="00A05848"/>
    <w:rsid w:val="00A1411C"/>
    <w:rsid w:val="00A4084C"/>
    <w:rsid w:val="00A71C4B"/>
    <w:rsid w:val="00A855AC"/>
    <w:rsid w:val="00AA5105"/>
    <w:rsid w:val="00AC59E8"/>
    <w:rsid w:val="00AC7774"/>
    <w:rsid w:val="00AF45B8"/>
    <w:rsid w:val="00B05C4A"/>
    <w:rsid w:val="00B32EA1"/>
    <w:rsid w:val="00B65380"/>
    <w:rsid w:val="00BC1731"/>
    <w:rsid w:val="00BF698B"/>
    <w:rsid w:val="00C03D6D"/>
    <w:rsid w:val="00C05D7E"/>
    <w:rsid w:val="00C44A81"/>
    <w:rsid w:val="00C640F9"/>
    <w:rsid w:val="00CB69B9"/>
    <w:rsid w:val="00CC5587"/>
    <w:rsid w:val="00CE61B6"/>
    <w:rsid w:val="00D4416B"/>
    <w:rsid w:val="00D45086"/>
    <w:rsid w:val="00D93958"/>
    <w:rsid w:val="00D95257"/>
    <w:rsid w:val="00DA4CDF"/>
    <w:rsid w:val="00DB7241"/>
    <w:rsid w:val="00DC3565"/>
    <w:rsid w:val="00DD59B2"/>
    <w:rsid w:val="00DF5CFB"/>
    <w:rsid w:val="00E240AA"/>
    <w:rsid w:val="00E468EE"/>
    <w:rsid w:val="00E47A20"/>
    <w:rsid w:val="00E53E83"/>
    <w:rsid w:val="00E7609A"/>
    <w:rsid w:val="00E83DB7"/>
    <w:rsid w:val="00ED7BDD"/>
    <w:rsid w:val="00EE5E05"/>
    <w:rsid w:val="00F066BD"/>
    <w:rsid w:val="00F241E7"/>
    <w:rsid w:val="00F27403"/>
    <w:rsid w:val="00F7110C"/>
    <w:rsid w:val="00F7499E"/>
    <w:rsid w:val="00F97647"/>
    <w:rsid w:val="00FA7F14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7A2BEED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A4084C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customStyle="1" w:styleId="Rcsostblzat1">
    <w:name w:val="Rácsos táblázat1"/>
    <w:basedOn w:val="Normltblzat"/>
    <w:next w:val="Rcsostblzat"/>
    <w:uiPriority w:val="59"/>
    <w:rsid w:val="009C4D67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2">
    <w:name w:val="Rácsos táblázat2"/>
    <w:basedOn w:val="Normltblzat"/>
    <w:next w:val="Rcsostblzat"/>
    <w:uiPriority w:val="59"/>
    <w:rsid w:val="00317949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3">
    <w:name w:val="Rácsos táblázat3"/>
    <w:basedOn w:val="Normltblzat"/>
    <w:next w:val="Rcsostblzat"/>
    <w:uiPriority w:val="59"/>
    <w:rsid w:val="00EE5E05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4">
    <w:name w:val="Rácsos táblázat4"/>
    <w:basedOn w:val="Normltblzat"/>
    <w:next w:val="Rcsostblzat"/>
    <w:uiPriority w:val="59"/>
    <w:rsid w:val="00D4416B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5">
    <w:name w:val="Rácsos táblázat5"/>
    <w:basedOn w:val="Normltblzat"/>
    <w:next w:val="Rcsostblzat"/>
    <w:uiPriority w:val="59"/>
    <w:rsid w:val="00295BF3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6">
    <w:name w:val="Rácsos táblázat6"/>
    <w:basedOn w:val="Normltblzat"/>
    <w:next w:val="Rcsostblzat"/>
    <w:uiPriority w:val="59"/>
    <w:rsid w:val="003721A0"/>
    <w:pPr>
      <w:spacing w:after="0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72CA72-DDDE-49BA-B8B7-E2C709E3A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1</Pages>
  <Words>229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Sárosi Adrienn Jolán</cp:lastModifiedBy>
  <cp:revision>2</cp:revision>
  <cp:lastPrinted>2020-01-08T07:22:00Z</cp:lastPrinted>
  <dcterms:created xsi:type="dcterms:W3CDTF">2023-04-24T09:02:00Z</dcterms:created>
  <dcterms:modified xsi:type="dcterms:W3CDTF">2023-04-24T09:02:00Z</dcterms:modified>
</cp:coreProperties>
</file>