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4176" w:rsidRDefault="00464176" w:rsidP="00464176">
      <w:pPr>
        <w:pStyle w:val="boritolap"/>
        <w:ind w:left="2835" w:hanging="1134"/>
        <w:jc w:val="both"/>
        <w:rPr>
          <w:b/>
        </w:rPr>
      </w:pPr>
    </w:p>
    <w:p w:rsidR="00464176" w:rsidRDefault="00464176" w:rsidP="00464176">
      <w:pPr>
        <w:pStyle w:val="boritolap"/>
        <w:ind w:left="2835" w:hanging="1134"/>
        <w:jc w:val="both"/>
        <w:rPr>
          <w:b/>
        </w:rPr>
      </w:pPr>
    </w:p>
    <w:p w:rsidR="00464176" w:rsidRDefault="00464176" w:rsidP="00464176">
      <w:pPr>
        <w:pStyle w:val="boritolap"/>
        <w:ind w:left="2835" w:hanging="1134"/>
        <w:jc w:val="both"/>
        <w:rPr>
          <w:b/>
        </w:rPr>
      </w:pPr>
    </w:p>
    <w:p w:rsidR="00464176" w:rsidRDefault="00464176" w:rsidP="00464176">
      <w:pPr>
        <w:pStyle w:val="boritolap"/>
        <w:ind w:left="2835" w:hanging="1134"/>
        <w:jc w:val="both"/>
        <w:rPr>
          <w:b/>
        </w:rPr>
      </w:pPr>
    </w:p>
    <w:p w:rsidR="00464176" w:rsidRDefault="00464176" w:rsidP="00464176">
      <w:pPr>
        <w:pStyle w:val="boritolap"/>
        <w:ind w:left="2835" w:hanging="1134"/>
        <w:jc w:val="both"/>
        <w:rPr>
          <w:b/>
        </w:rPr>
      </w:pPr>
    </w:p>
    <w:p w:rsidR="00464176" w:rsidRDefault="00464176" w:rsidP="00464176">
      <w:pPr>
        <w:pStyle w:val="boritolap"/>
        <w:ind w:left="2835" w:hanging="1134"/>
        <w:jc w:val="both"/>
        <w:rPr>
          <w:b/>
        </w:rPr>
      </w:pPr>
    </w:p>
    <w:p w:rsidR="00464176" w:rsidRPr="00464176" w:rsidRDefault="00464176" w:rsidP="00464176">
      <w:pPr>
        <w:pStyle w:val="boritolap"/>
        <w:ind w:left="2835" w:hanging="1134"/>
        <w:jc w:val="both"/>
        <w:rPr>
          <w:b/>
        </w:rPr>
      </w:pPr>
      <w:r w:rsidRPr="00464176"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0CFC41" wp14:editId="09360E67">
                <wp:simplePos x="0" y="0"/>
                <wp:positionH relativeFrom="margin">
                  <wp:posOffset>-746225</wp:posOffset>
                </wp:positionH>
                <wp:positionV relativeFrom="margin">
                  <wp:posOffset>1020623</wp:posOffset>
                </wp:positionV>
                <wp:extent cx="1447800" cy="2190750"/>
                <wp:effectExtent l="0" t="0" r="0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2190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64176" w:rsidRPr="004200D9" w:rsidRDefault="00464176" w:rsidP="0046417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4200D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Dátum:</w:t>
                            </w:r>
                          </w:p>
                          <w:p w:rsidR="00464176" w:rsidRPr="004200D9" w:rsidRDefault="00464176" w:rsidP="0046417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****</w:t>
                            </w:r>
                          </w:p>
                          <w:p w:rsidR="00464176" w:rsidRPr="004200D9" w:rsidRDefault="00464176" w:rsidP="0046417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464176" w:rsidRPr="004200D9" w:rsidRDefault="00464176" w:rsidP="0046417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4200D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Ügyiratszám:</w:t>
                            </w:r>
                          </w:p>
                          <w:p w:rsidR="00464176" w:rsidRPr="00F93E70" w:rsidRDefault="00464176" w:rsidP="0046417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****</w:t>
                            </w:r>
                          </w:p>
                          <w:p w:rsidR="00464176" w:rsidRPr="004200D9" w:rsidRDefault="00464176" w:rsidP="0046417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464176" w:rsidRPr="004200D9" w:rsidRDefault="00464176" w:rsidP="0046417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4200D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Előadó:</w:t>
                            </w:r>
                          </w:p>
                          <w:p w:rsidR="00464176" w:rsidRDefault="00464176" w:rsidP="0046417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****</w:t>
                            </w:r>
                          </w:p>
                          <w:p w:rsidR="00464176" w:rsidRPr="004200D9" w:rsidRDefault="00464176" w:rsidP="0046417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464176" w:rsidRPr="004200D9" w:rsidRDefault="00464176" w:rsidP="0046417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Irányítás</w:t>
                            </w:r>
                            <w:r w:rsidRPr="004200D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:</w:t>
                            </w:r>
                          </w:p>
                          <w:p w:rsidR="00464176" w:rsidRPr="00906963" w:rsidRDefault="00464176" w:rsidP="0046417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****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type w14:anchorId="2C0CFC41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58.75pt;margin-top:80.35pt;width:114pt;height:172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" filled="f" stroked="f">
                <v:textbox>
                  <w:txbxContent>
                    <w:p w:rsidR="00464176" w:rsidRPr="004200D9" w:rsidRDefault="00464176" w:rsidP="0046417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proofErr w:type="gramStart"/>
                      <w:r w:rsidRPr="004200D9">
                        <w:rPr>
                          <w:rFonts w:ascii="Verdana" w:hAnsi="Verdana"/>
                          <w:sz w:val="20"/>
                          <w:szCs w:val="20"/>
                        </w:rPr>
                        <w:t>Dátum</w:t>
                      </w:r>
                      <w:proofErr w:type="gramEnd"/>
                      <w:r w:rsidRPr="004200D9">
                        <w:rPr>
                          <w:rFonts w:ascii="Verdana" w:hAnsi="Verdana"/>
                          <w:sz w:val="20"/>
                          <w:szCs w:val="20"/>
                        </w:rPr>
                        <w:t>:</w:t>
                      </w:r>
                    </w:p>
                    <w:p w:rsidR="00464176" w:rsidRPr="004200D9" w:rsidRDefault="00464176" w:rsidP="0046417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****</w:t>
                      </w:r>
                    </w:p>
                    <w:p w:rsidR="00464176" w:rsidRPr="004200D9" w:rsidRDefault="00464176" w:rsidP="0046417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464176" w:rsidRPr="004200D9" w:rsidRDefault="00464176" w:rsidP="0046417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4200D9">
                        <w:rPr>
                          <w:rFonts w:ascii="Verdana" w:hAnsi="Verdana"/>
                          <w:sz w:val="20"/>
                          <w:szCs w:val="20"/>
                        </w:rPr>
                        <w:t>Ügyiratszám:</w:t>
                      </w:r>
                    </w:p>
                    <w:p w:rsidR="00464176" w:rsidRPr="00F93E70" w:rsidRDefault="00464176" w:rsidP="0046417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****</w:t>
                      </w:r>
                    </w:p>
                    <w:p w:rsidR="00464176" w:rsidRPr="004200D9" w:rsidRDefault="00464176" w:rsidP="0046417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464176" w:rsidRPr="004200D9" w:rsidRDefault="00464176" w:rsidP="0046417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4200D9">
                        <w:rPr>
                          <w:rFonts w:ascii="Verdana" w:hAnsi="Verdana"/>
                          <w:sz w:val="20"/>
                          <w:szCs w:val="20"/>
                        </w:rPr>
                        <w:t>Előadó:</w:t>
                      </w:r>
                    </w:p>
                    <w:p w:rsidR="00464176" w:rsidRDefault="00464176" w:rsidP="0046417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****</w:t>
                      </w:r>
                    </w:p>
                    <w:p w:rsidR="00464176" w:rsidRPr="004200D9" w:rsidRDefault="00464176" w:rsidP="0046417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464176" w:rsidRPr="004200D9" w:rsidRDefault="00464176" w:rsidP="0046417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Irányítás</w:t>
                      </w:r>
                      <w:r w:rsidRPr="004200D9">
                        <w:rPr>
                          <w:rFonts w:ascii="Verdana" w:hAnsi="Verdana"/>
                          <w:sz w:val="20"/>
                          <w:szCs w:val="20"/>
                        </w:rPr>
                        <w:t>:</w:t>
                      </w:r>
                    </w:p>
                    <w:p w:rsidR="00464176" w:rsidRPr="00906963" w:rsidRDefault="00464176" w:rsidP="0046417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****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  <w:r w:rsidRPr="00464176">
        <w:rPr>
          <w:b/>
        </w:rPr>
        <w:t>Tárgy:</w:t>
      </w:r>
      <w:r w:rsidRPr="00464176">
        <w:rPr>
          <w:b/>
        </w:rPr>
        <w:tab/>
      </w:r>
      <w:r w:rsidRPr="00464176">
        <w:rPr>
          <w:b/>
        </w:rPr>
        <w:tab/>
      </w:r>
      <w:r w:rsidRPr="00464176">
        <w:t>*****</w:t>
      </w:r>
      <w:r w:rsidR="00151FA0">
        <w:t xml:space="preserve"> </w:t>
      </w:r>
    </w:p>
    <w:p w:rsidR="00464176" w:rsidRPr="00464176" w:rsidRDefault="00464176" w:rsidP="00464176">
      <w:pPr>
        <w:pStyle w:val="boritolap"/>
        <w:ind w:left="2835" w:hanging="1134"/>
        <w:jc w:val="both"/>
        <w:rPr>
          <w:color w:val="00B050"/>
        </w:rPr>
      </w:pPr>
      <w:r w:rsidRPr="00464176">
        <w:rPr>
          <w:b/>
        </w:rPr>
        <w:t>Melléklet:</w:t>
      </w:r>
      <w:r w:rsidRPr="00464176">
        <w:rPr>
          <w:b/>
        </w:rPr>
        <w:tab/>
      </w:r>
      <w:r w:rsidRPr="00464176">
        <w:t>* db</w:t>
      </w:r>
      <w:r w:rsidRPr="00464176">
        <w:rPr>
          <w:color w:val="00B050"/>
        </w:rPr>
        <w:tab/>
      </w:r>
    </w:p>
    <w:p w:rsidR="00464176" w:rsidRDefault="00464176" w:rsidP="00464176">
      <w:pPr>
        <w:pStyle w:val="boritolap"/>
        <w:ind w:left="2835" w:hanging="1134"/>
        <w:jc w:val="both"/>
        <w:rPr>
          <w:b/>
        </w:rPr>
      </w:pPr>
    </w:p>
    <w:p w:rsidR="00464176" w:rsidRDefault="00464176" w:rsidP="00464176">
      <w:pPr>
        <w:pStyle w:val="boritolap"/>
        <w:ind w:left="2835" w:hanging="1134"/>
        <w:jc w:val="both"/>
        <w:rPr>
          <w:b/>
        </w:rPr>
      </w:pPr>
    </w:p>
    <w:p w:rsidR="00464176" w:rsidRPr="00464176" w:rsidRDefault="00464176" w:rsidP="00464176">
      <w:pPr>
        <w:spacing w:after="0"/>
        <w:ind w:left="1701"/>
        <w:jc w:val="both"/>
        <w:rPr>
          <w:rFonts w:ascii="Verdana" w:eastAsia="Times New Roman" w:hAnsi="Verdana" w:cs="Times New Roman"/>
          <w:b/>
          <w:sz w:val="20"/>
          <w:szCs w:val="20"/>
          <w:lang w:eastAsia="hu-HU"/>
        </w:rPr>
      </w:pPr>
    </w:p>
    <w:p w:rsidR="00464176" w:rsidRPr="00907951" w:rsidRDefault="00464176" w:rsidP="00464176">
      <w:pPr>
        <w:spacing w:after="0"/>
        <w:ind w:left="1701"/>
        <w:rPr>
          <w:rFonts w:ascii="Verdana" w:eastAsia="Calibri" w:hAnsi="Verdana" w:cs="Times New Roman"/>
          <w:b/>
          <w:sz w:val="20"/>
          <w:szCs w:val="20"/>
        </w:rPr>
      </w:pPr>
      <w:r w:rsidRPr="00907951">
        <w:rPr>
          <w:rFonts w:ascii="Verdana" w:eastAsia="Calibri" w:hAnsi="Verdana" w:cs="Times New Roman"/>
          <w:b/>
          <w:sz w:val="20"/>
          <w:szCs w:val="20"/>
        </w:rPr>
        <w:t>XY asszony/úr részére</w:t>
      </w:r>
    </w:p>
    <w:p w:rsidR="00464176" w:rsidRPr="00907951" w:rsidRDefault="00464176" w:rsidP="00464176">
      <w:pPr>
        <w:spacing w:after="0"/>
        <w:ind w:left="1701"/>
        <w:rPr>
          <w:rFonts w:ascii="Verdana" w:eastAsia="Calibri" w:hAnsi="Verdana" w:cs="Times New Roman"/>
          <w:sz w:val="20"/>
          <w:szCs w:val="20"/>
        </w:rPr>
      </w:pPr>
      <w:proofErr w:type="gramStart"/>
      <w:r w:rsidRPr="00907951">
        <w:rPr>
          <w:rFonts w:ascii="Verdana" w:eastAsia="Calibri" w:hAnsi="Verdana" w:cs="Times New Roman"/>
          <w:sz w:val="20"/>
          <w:szCs w:val="20"/>
        </w:rPr>
        <w:t>titulus</w:t>
      </w:r>
      <w:proofErr w:type="gramEnd"/>
    </w:p>
    <w:p w:rsidR="00464176" w:rsidRPr="00907951" w:rsidRDefault="00464176" w:rsidP="00464176">
      <w:pPr>
        <w:spacing w:after="0"/>
        <w:ind w:left="1701"/>
        <w:rPr>
          <w:rFonts w:ascii="Verdana" w:eastAsia="Calibri" w:hAnsi="Verdana" w:cs="Times New Roman"/>
          <w:sz w:val="20"/>
          <w:szCs w:val="20"/>
        </w:rPr>
      </w:pPr>
    </w:p>
    <w:p w:rsidR="00464176" w:rsidRPr="00907951" w:rsidRDefault="00464176" w:rsidP="00464176">
      <w:pPr>
        <w:spacing w:after="0"/>
        <w:ind w:left="1701"/>
        <w:rPr>
          <w:rFonts w:ascii="Verdana" w:eastAsia="Calibri" w:hAnsi="Verdana" w:cs="Times New Roman"/>
          <w:b/>
          <w:sz w:val="20"/>
          <w:szCs w:val="20"/>
        </w:rPr>
      </w:pPr>
      <w:r w:rsidRPr="00907951">
        <w:rPr>
          <w:rFonts w:ascii="Verdana" w:eastAsia="Calibri" w:hAnsi="Verdana" w:cs="Times New Roman"/>
          <w:b/>
          <w:sz w:val="20"/>
          <w:szCs w:val="20"/>
        </w:rPr>
        <w:t>……………. Rendőrkapitányság (mint szabálysértési hatóság)</w:t>
      </w:r>
    </w:p>
    <w:p w:rsidR="00464176" w:rsidRPr="00907951" w:rsidRDefault="00464176" w:rsidP="00464176">
      <w:pPr>
        <w:spacing w:after="0"/>
        <w:ind w:left="1701"/>
        <w:rPr>
          <w:rFonts w:ascii="Verdana" w:eastAsia="Calibri" w:hAnsi="Verdana" w:cs="Times New Roman"/>
          <w:sz w:val="20"/>
          <w:szCs w:val="20"/>
        </w:rPr>
      </w:pPr>
      <w:proofErr w:type="gramStart"/>
      <w:r w:rsidRPr="00907951">
        <w:rPr>
          <w:rFonts w:ascii="Verdana" w:eastAsia="Calibri" w:hAnsi="Verdana" w:cs="Times New Roman"/>
          <w:sz w:val="20"/>
          <w:szCs w:val="20"/>
        </w:rPr>
        <w:t>település</w:t>
      </w:r>
      <w:proofErr w:type="gramEnd"/>
    </w:p>
    <w:p w:rsidR="00464176" w:rsidRPr="00907951" w:rsidRDefault="00464176" w:rsidP="00464176">
      <w:pPr>
        <w:spacing w:after="0"/>
        <w:ind w:left="1701"/>
        <w:rPr>
          <w:rFonts w:ascii="Verdana" w:eastAsia="Calibri" w:hAnsi="Verdana" w:cs="Times New Roman"/>
          <w:sz w:val="20"/>
          <w:szCs w:val="20"/>
        </w:rPr>
      </w:pPr>
      <w:proofErr w:type="gramStart"/>
      <w:r w:rsidRPr="00907951">
        <w:rPr>
          <w:rFonts w:ascii="Verdana" w:eastAsia="Calibri" w:hAnsi="Verdana" w:cs="Times New Roman"/>
          <w:sz w:val="20"/>
          <w:szCs w:val="20"/>
        </w:rPr>
        <w:t>utca</w:t>
      </w:r>
      <w:proofErr w:type="gramEnd"/>
      <w:r w:rsidRPr="00907951">
        <w:rPr>
          <w:rFonts w:ascii="Verdana" w:eastAsia="Calibri" w:hAnsi="Verdana" w:cs="Times New Roman"/>
          <w:sz w:val="20"/>
          <w:szCs w:val="20"/>
        </w:rPr>
        <w:t>, házszám</w:t>
      </w:r>
    </w:p>
    <w:p w:rsidR="00464176" w:rsidRPr="00907951" w:rsidRDefault="00464176" w:rsidP="00464176">
      <w:pPr>
        <w:spacing w:after="0"/>
        <w:ind w:left="1701"/>
        <w:rPr>
          <w:rFonts w:ascii="Verdana" w:eastAsia="Calibri" w:hAnsi="Verdana" w:cs="Times New Roman"/>
          <w:sz w:val="20"/>
          <w:szCs w:val="20"/>
        </w:rPr>
      </w:pPr>
      <w:proofErr w:type="gramStart"/>
      <w:r w:rsidRPr="00907951">
        <w:rPr>
          <w:rFonts w:ascii="Verdana" w:eastAsia="Calibri" w:hAnsi="Verdana" w:cs="Times New Roman"/>
          <w:sz w:val="20"/>
          <w:szCs w:val="20"/>
        </w:rPr>
        <w:t>irányítószám</w:t>
      </w:r>
      <w:proofErr w:type="gramEnd"/>
    </w:p>
    <w:p w:rsidR="00464176" w:rsidRPr="00907951" w:rsidRDefault="00464176" w:rsidP="00464176">
      <w:pPr>
        <w:spacing w:after="0"/>
        <w:ind w:left="1701"/>
        <w:rPr>
          <w:rFonts w:ascii="Verdana" w:eastAsia="Calibri" w:hAnsi="Verdana" w:cs="Times New Roman"/>
          <w:sz w:val="20"/>
          <w:szCs w:val="20"/>
        </w:rPr>
      </w:pPr>
    </w:p>
    <w:p w:rsidR="00464176" w:rsidRPr="00907951" w:rsidRDefault="00464176" w:rsidP="00464176">
      <w:pPr>
        <w:spacing w:after="0"/>
        <w:ind w:left="1701"/>
        <w:rPr>
          <w:rFonts w:ascii="Verdana" w:eastAsia="Calibri" w:hAnsi="Verdana" w:cs="Times New Roman"/>
          <w:sz w:val="20"/>
          <w:szCs w:val="20"/>
        </w:rPr>
      </w:pPr>
    </w:p>
    <w:p w:rsidR="00464176" w:rsidRPr="00907951" w:rsidRDefault="00464176" w:rsidP="00464176">
      <w:pPr>
        <w:spacing w:after="0"/>
        <w:ind w:left="1701"/>
        <w:rPr>
          <w:rFonts w:ascii="Verdana" w:eastAsia="Calibri" w:hAnsi="Verdana" w:cs="Times New Roman"/>
          <w:sz w:val="20"/>
          <w:szCs w:val="20"/>
        </w:rPr>
      </w:pPr>
    </w:p>
    <w:p w:rsidR="00464176" w:rsidRPr="00907951" w:rsidRDefault="00464176" w:rsidP="00464176">
      <w:pPr>
        <w:spacing w:after="0"/>
        <w:ind w:left="1701"/>
        <w:rPr>
          <w:rFonts w:ascii="Verdana" w:eastAsia="Calibri" w:hAnsi="Verdana" w:cs="Times New Roman"/>
          <w:b/>
          <w:sz w:val="20"/>
          <w:szCs w:val="20"/>
        </w:rPr>
      </w:pPr>
      <w:r w:rsidRPr="00907951">
        <w:rPr>
          <w:rFonts w:ascii="Verdana" w:eastAsia="Calibri" w:hAnsi="Verdana" w:cs="Times New Roman"/>
          <w:b/>
          <w:sz w:val="20"/>
          <w:szCs w:val="20"/>
        </w:rPr>
        <w:t>Tisztelt Titulus Asszony/Úr!</w:t>
      </w:r>
    </w:p>
    <w:p w:rsidR="00464176" w:rsidRPr="00464176" w:rsidRDefault="00464176" w:rsidP="00464176">
      <w:pPr>
        <w:spacing w:after="0"/>
        <w:jc w:val="both"/>
        <w:rPr>
          <w:rFonts w:ascii="Verdana" w:eastAsia="Times New Roman" w:hAnsi="Verdana" w:cs="Times New Roman"/>
          <w:b/>
          <w:sz w:val="20"/>
          <w:szCs w:val="20"/>
          <w:lang w:eastAsia="hu-HU"/>
        </w:rPr>
      </w:pPr>
    </w:p>
    <w:p w:rsidR="00464176" w:rsidRPr="00464176" w:rsidRDefault="00464176" w:rsidP="00464176">
      <w:pPr>
        <w:spacing w:after="0"/>
        <w:jc w:val="both"/>
        <w:rPr>
          <w:rFonts w:ascii="Verdana" w:eastAsia="Times New Roman" w:hAnsi="Verdana" w:cs="Times New Roman"/>
          <w:sz w:val="20"/>
          <w:szCs w:val="20"/>
          <w:highlight w:val="yellow"/>
          <w:lang w:eastAsia="hu-HU"/>
        </w:rPr>
      </w:pPr>
    </w:p>
    <w:p w:rsidR="00464176" w:rsidRPr="00464176" w:rsidRDefault="00464176" w:rsidP="00464176">
      <w:pPr>
        <w:spacing w:after="0"/>
        <w:jc w:val="both"/>
        <w:rPr>
          <w:rFonts w:ascii="Verdana" w:eastAsia="Times New Roman" w:hAnsi="Verdana" w:cs="Times New Roman"/>
          <w:sz w:val="20"/>
          <w:szCs w:val="20"/>
          <w:highlight w:val="yellow"/>
          <w:lang w:eastAsia="hu-HU"/>
        </w:rPr>
      </w:pPr>
    </w:p>
    <w:p w:rsidR="00464176" w:rsidRPr="00464176" w:rsidRDefault="00464176" w:rsidP="00464176">
      <w:pPr>
        <w:spacing w:after="0"/>
        <w:ind w:left="1701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t>A Felső-Tisza-vidéki Vízügyi Igazgatóság képviseletében</w:t>
      </w:r>
      <w:proofErr w:type="gramStart"/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t>, …</w:t>
      </w:r>
      <w:proofErr w:type="gramEnd"/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….……………….. Szakaszmérnökség, ……………………város …………………….utca……….hsz. </w:t>
      </w:r>
    </w:p>
    <w:p w:rsidR="00464176" w:rsidRPr="00464176" w:rsidRDefault="00464176" w:rsidP="0046417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464176" w:rsidRPr="00464176" w:rsidRDefault="00464176" w:rsidP="00464176">
      <w:pPr>
        <w:spacing w:before="240" w:after="240"/>
        <w:ind w:left="1134" w:firstLine="567"/>
        <w:jc w:val="center"/>
        <w:rPr>
          <w:rFonts w:ascii="Verdana" w:eastAsia="Times New Roman" w:hAnsi="Verdana" w:cs="Times New Roman"/>
          <w:b/>
          <w:sz w:val="20"/>
          <w:szCs w:val="20"/>
          <w:lang w:eastAsia="hu-HU"/>
        </w:rPr>
      </w:pPr>
      <w:proofErr w:type="gramStart"/>
      <w:r w:rsidRPr="00464176">
        <w:rPr>
          <w:rFonts w:ascii="Verdana" w:eastAsia="Times New Roman" w:hAnsi="Verdana" w:cs="Times New Roman"/>
          <w:b/>
          <w:sz w:val="20"/>
          <w:szCs w:val="20"/>
          <w:lang w:eastAsia="hu-HU"/>
        </w:rPr>
        <w:t>f</w:t>
      </w:r>
      <w:proofErr w:type="gramEnd"/>
      <w:r w:rsidRPr="00464176">
        <w:rPr>
          <w:rFonts w:ascii="Verdana" w:eastAsia="Times New Roman" w:hAnsi="Verdana" w:cs="Times New Roman"/>
          <w:b/>
          <w:sz w:val="20"/>
          <w:szCs w:val="20"/>
          <w:lang w:eastAsia="hu-HU"/>
        </w:rPr>
        <w:t xml:space="preserve"> e l j e l e n t é s t</w:t>
      </w:r>
    </w:p>
    <w:p w:rsidR="00464176" w:rsidRPr="00464176" w:rsidRDefault="00464176" w:rsidP="0046417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464176" w:rsidRPr="00464176" w:rsidRDefault="00464176" w:rsidP="00464176">
      <w:pPr>
        <w:spacing w:after="0"/>
        <w:ind w:left="1701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proofErr w:type="gramStart"/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t>teszek………………………...….</w:t>
      </w:r>
      <w:proofErr w:type="spellStart"/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t>sz</w:t>
      </w:r>
      <w:proofErr w:type="spellEnd"/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t>:…….(év)…….(hó).……(nap),an:…………………………..., …………………város, ……………….út/utca/tér, ………hsz. alatti lakos ellen az egyes szabálysértésekről szóló 2012. évi II. törvény 246.</w:t>
      </w:r>
      <w:proofErr w:type="gramEnd"/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§. (1) e) pontjába ütköző – töltés menti sáv jogszabálytól eltérő használata - szabálysértés elkövetése miatt.</w:t>
      </w:r>
    </w:p>
    <w:p w:rsidR="00464176" w:rsidRPr="00464176" w:rsidRDefault="00464176" w:rsidP="0046417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464176" w:rsidRPr="00464176" w:rsidRDefault="00464176" w:rsidP="0046417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464176" w:rsidRPr="00464176" w:rsidRDefault="00464176" w:rsidP="00464176">
      <w:pPr>
        <w:spacing w:after="0"/>
        <w:ind w:left="1701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A Felső-Tisza-vidéki Vízügyi </w:t>
      </w:r>
      <w:proofErr w:type="gramStart"/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t>Igazgatóság …</w:t>
      </w:r>
      <w:proofErr w:type="gramEnd"/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…………….. Szakaszmérnökségének gátőre ……………………….. (név) 20……………. -án észlelte, hogy nevezett személyek az igazgatóság vagyonkezelése és fenntartása alatt álló </w:t>
      </w:r>
      <w:proofErr w:type="gramStart"/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t>a …</w:t>
      </w:r>
      <w:proofErr w:type="gramEnd"/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………………....... </w:t>
      </w:r>
      <w:proofErr w:type="spellStart"/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t>tkm</w:t>
      </w:r>
      <w:proofErr w:type="spellEnd"/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között ………………….. parti töltésen/a töltés menti sávban ………….. forgalmi rendszámú …………………… típusú járművel engedély nélkül közlekedtek.</w:t>
      </w:r>
    </w:p>
    <w:p w:rsidR="00464176" w:rsidRPr="00464176" w:rsidRDefault="00464176" w:rsidP="0046417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464176" w:rsidRPr="00464176" w:rsidRDefault="00464176" w:rsidP="0046417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464176" w:rsidRPr="00464176" w:rsidRDefault="00464176" w:rsidP="00464176">
      <w:pPr>
        <w:spacing w:before="120"/>
        <w:ind w:left="1701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t>A 120/1999. Kormányrendelet 7. §.</w:t>
      </w:r>
      <w:proofErr w:type="spellStart"/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t>-ának</w:t>
      </w:r>
      <w:proofErr w:type="spellEnd"/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értelmében:</w:t>
      </w:r>
    </w:p>
    <w:p w:rsidR="00464176" w:rsidRPr="00464176" w:rsidRDefault="00464176" w:rsidP="00464176">
      <w:pPr>
        <w:numPr>
          <w:ilvl w:val="0"/>
          <w:numId w:val="5"/>
        </w:numPr>
        <w:spacing w:before="120"/>
        <w:ind w:left="2421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t>Az árvízvédelmi töltésen és az (1) bekezdésben meghatározott védősávon belül a fenntartó hozzájárulása szükséges különösen a járműközlekedéshez, kivéve a kerékpárral való közlekedést, állatok legeltetéséhez, hajtásához - a természet védelméről szóló 1996. évi LIII. törvény 18. §</w:t>
      </w:r>
      <w:proofErr w:type="spellStart"/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t>-ának</w:t>
      </w:r>
      <w:proofErr w:type="spellEnd"/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(4) bekezdésében foglaltak figyelembevételével -, anyagok ideiglenes tárolásához.</w:t>
      </w:r>
    </w:p>
    <w:p w:rsidR="00464176" w:rsidRPr="00464176" w:rsidRDefault="00464176" w:rsidP="00464176">
      <w:pPr>
        <w:pStyle w:val="Listaszerbekezds"/>
        <w:numPr>
          <w:ilvl w:val="0"/>
          <w:numId w:val="5"/>
        </w:numPr>
        <w:spacing w:before="120"/>
        <w:contextualSpacing w:val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lastRenderedPageBreak/>
        <w:t>A fenntartó a (2) bekezdésben említett hozzájárulást a használattal arányos, a fenntartási költségek részleges ellentételezését szolgáló díj megfizetéséhez kötheti.</w:t>
      </w:r>
    </w:p>
    <w:p w:rsidR="00464176" w:rsidRPr="00464176" w:rsidRDefault="00464176" w:rsidP="00464176">
      <w:pPr>
        <w:numPr>
          <w:ilvl w:val="0"/>
          <w:numId w:val="5"/>
        </w:numPr>
        <w:spacing w:before="12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t>Az (1)-(2) bekezdésben meghatározott rendelkezések megszegése esetén a fenntartó köteles szabálysértési eljárás megindítását kezdeményezni, ha annak feltételei fennállnak.</w:t>
      </w:r>
    </w:p>
    <w:p w:rsidR="00464176" w:rsidRPr="00464176" w:rsidRDefault="00464176" w:rsidP="00464176">
      <w:pPr>
        <w:spacing w:after="0"/>
        <w:jc w:val="both"/>
        <w:rPr>
          <w:rFonts w:ascii="Verdana" w:eastAsia="Times New Roman" w:hAnsi="Verdana" w:cs="Times New Roman"/>
          <w:sz w:val="20"/>
          <w:szCs w:val="20"/>
          <w:highlight w:val="yellow"/>
          <w:lang w:eastAsia="hu-HU"/>
        </w:rPr>
      </w:pPr>
    </w:p>
    <w:p w:rsidR="00464176" w:rsidRPr="00464176" w:rsidRDefault="00464176" w:rsidP="0046417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464176" w:rsidRDefault="00464176" w:rsidP="0046417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464176">
        <w:rPr>
          <w:rFonts w:ascii="Verdana" w:eastAsia="Times New Roman" w:hAnsi="Verdana" w:cs="Times New Roman"/>
          <w:sz w:val="20"/>
          <w:szCs w:val="20"/>
          <w:lang w:eastAsia="hu-HU"/>
        </w:rPr>
        <w:t>Kérem, a szabálysértési eljárást lefolytatni és annak eredményéről igazgatóságunkat értesíteni szíveskedjen.</w:t>
      </w:r>
      <w:bookmarkStart w:id="0" w:name="_GoBack"/>
      <w:bookmarkEnd w:id="0"/>
    </w:p>
    <w:p w:rsidR="00464176" w:rsidRDefault="00464176" w:rsidP="0046417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464176" w:rsidRDefault="00464176" w:rsidP="0046417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464176" w:rsidRPr="00464176" w:rsidRDefault="00464176" w:rsidP="0046417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464176" w:rsidRPr="00464176" w:rsidRDefault="00464176" w:rsidP="0046417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65"/>
        <w:gridCol w:w="3397"/>
      </w:tblGrid>
      <w:tr w:rsidR="00464176" w:rsidTr="00D0151A">
        <w:tc>
          <w:tcPr>
            <w:tcW w:w="5665" w:type="dxa"/>
          </w:tcPr>
          <w:p w:rsidR="00464176" w:rsidRDefault="00464176" w:rsidP="00D0151A">
            <w:pPr>
              <w:pStyle w:val="NormlWeb"/>
              <w:jc w:val="right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Üdvözlettel:</w:t>
            </w:r>
          </w:p>
        </w:tc>
        <w:tc>
          <w:tcPr>
            <w:tcW w:w="3397" w:type="dxa"/>
          </w:tcPr>
          <w:p w:rsidR="00464176" w:rsidRDefault="00464176" w:rsidP="00D0151A">
            <w:pPr>
              <w:pStyle w:val="NormlWeb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464176" w:rsidTr="00D0151A">
        <w:tc>
          <w:tcPr>
            <w:tcW w:w="5665" w:type="dxa"/>
          </w:tcPr>
          <w:p w:rsidR="00464176" w:rsidRDefault="00464176" w:rsidP="00D0151A">
            <w:pPr>
              <w:pStyle w:val="NormlWeb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397" w:type="dxa"/>
          </w:tcPr>
          <w:p w:rsidR="00464176" w:rsidRDefault="00464176" w:rsidP="00D0151A">
            <w:pPr>
              <w:pStyle w:val="NormlWeb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464176" w:rsidTr="00D0151A">
        <w:tc>
          <w:tcPr>
            <w:tcW w:w="5665" w:type="dxa"/>
          </w:tcPr>
          <w:p w:rsidR="00464176" w:rsidRDefault="00464176" w:rsidP="00D0151A">
            <w:pPr>
              <w:pStyle w:val="NormlWeb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397" w:type="dxa"/>
          </w:tcPr>
          <w:p w:rsidR="00464176" w:rsidRDefault="00464176" w:rsidP="00D0151A">
            <w:pPr>
              <w:pStyle w:val="NormlWeb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xy</w:t>
            </w:r>
          </w:p>
        </w:tc>
      </w:tr>
      <w:tr w:rsidR="00464176" w:rsidTr="00D0151A">
        <w:tc>
          <w:tcPr>
            <w:tcW w:w="5665" w:type="dxa"/>
          </w:tcPr>
          <w:p w:rsidR="00464176" w:rsidRDefault="00464176" w:rsidP="00D0151A">
            <w:pPr>
              <w:pStyle w:val="NormlWeb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397" w:type="dxa"/>
          </w:tcPr>
          <w:p w:rsidR="00464176" w:rsidRDefault="00464176" w:rsidP="00D0151A">
            <w:pPr>
              <w:pStyle w:val="NormlWeb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szakaszmérnök</w:t>
            </w:r>
          </w:p>
        </w:tc>
      </w:tr>
    </w:tbl>
    <w:p w:rsidR="00464176" w:rsidRPr="00464176" w:rsidRDefault="00464176" w:rsidP="0046417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464176" w:rsidRPr="00464176" w:rsidRDefault="00464176" w:rsidP="0046417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464176" w:rsidRPr="00464176" w:rsidRDefault="00464176" w:rsidP="00464176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464176" w:rsidRPr="00571C2E" w:rsidRDefault="00464176" w:rsidP="00464176">
      <w:pPr>
        <w:pStyle w:val="boritolap"/>
        <w:ind w:left="2835" w:hanging="1134"/>
        <w:jc w:val="both"/>
        <w:rPr>
          <w:b/>
        </w:rPr>
      </w:pPr>
    </w:p>
    <w:p w:rsidR="00464176" w:rsidRDefault="00464176" w:rsidP="00464176">
      <w:pPr>
        <w:keepNext/>
        <w:keepLines/>
        <w:tabs>
          <w:tab w:val="center" w:pos="4819"/>
          <w:tab w:val="left" w:pos="6855"/>
        </w:tabs>
        <w:spacing w:after="0"/>
        <w:rPr>
          <w:rFonts w:ascii="Verdana" w:eastAsia="Times New Roman" w:hAnsi="Verdana" w:cs="Arial"/>
          <w:b/>
          <w:sz w:val="20"/>
          <w:szCs w:val="20"/>
        </w:rPr>
      </w:pPr>
    </w:p>
    <w:sectPr w:rsidR="00464176" w:rsidSect="007B1669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/>
      <w:pgMar w:top="1417" w:right="1417" w:bottom="1417" w:left="1417" w:header="709" w:footer="1077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3DB7" w:rsidRDefault="00E83DB7" w:rsidP="0095317F">
      <w:pPr>
        <w:spacing w:after="0"/>
      </w:pPr>
      <w:r>
        <w:separator/>
      </w:r>
    </w:p>
  </w:endnote>
  <w:endnote w:type="continuationSeparator" w:id="0">
    <w:p w:rsidR="00E83DB7" w:rsidRDefault="00E83DB7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DD59B2" w:rsidP="00DD59B2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D27A6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22646607"/>
      <w:docPartObj>
        <w:docPartGallery w:val="Page Numbers (Bottom of Page)"/>
        <w:docPartUnique/>
      </w:docPartObj>
    </w:sdtPr>
    <w:sdtEndPr/>
    <w:sdtContent>
      <w:p w:rsidR="006716DE" w:rsidRDefault="006716DE" w:rsidP="000E319F">
        <w:pPr>
          <w:pStyle w:val="llb"/>
          <w:tabs>
            <w:tab w:val="clear" w:pos="4536"/>
          </w:tabs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D27A6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3DB7" w:rsidRDefault="00E83DB7" w:rsidP="0095317F">
      <w:pPr>
        <w:spacing w:after="0"/>
      </w:pPr>
      <w:r>
        <w:separator/>
      </w:r>
    </w:p>
  </w:footnote>
  <w:footnote w:type="continuationSeparator" w:id="0">
    <w:p w:rsidR="00E83DB7" w:rsidRDefault="00E83DB7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19E6" w:rsidRPr="00907951" w:rsidRDefault="009919E6" w:rsidP="009919E6">
    <w:pPr>
      <w:pStyle w:val="lfej"/>
      <w:tabs>
        <w:tab w:val="clear" w:pos="4536"/>
        <w:tab w:val="clear" w:pos="9072"/>
        <w:tab w:val="left" w:pos="7095"/>
      </w:tabs>
      <w:jc w:val="right"/>
    </w:pPr>
    <w:r w:rsidRPr="00907951">
      <w:rPr>
        <w:rFonts w:ascii="Verdana" w:eastAsia="Calibri" w:hAnsi="Verdana" w:cs="Times New Roman"/>
        <w:sz w:val="20"/>
      </w:rPr>
      <w:t>I</w:t>
    </w:r>
    <w:r w:rsidR="00D40590">
      <w:rPr>
        <w:rFonts w:ascii="Verdana" w:eastAsia="Calibri" w:hAnsi="Verdana" w:cs="Times New Roman"/>
        <w:sz w:val="20"/>
      </w:rPr>
      <w:t>GU III./3. (</w:t>
    </w:r>
    <w:r w:rsidR="008D27A6">
      <w:rPr>
        <w:rFonts w:ascii="Verdana" w:eastAsia="Calibri" w:hAnsi="Verdana" w:cs="Times New Roman"/>
        <w:sz w:val="20"/>
      </w:rPr>
      <w:t>2026.01.22</w:t>
    </w:r>
    <w:r w:rsidR="00907951" w:rsidRPr="00907951">
      <w:rPr>
        <w:rFonts w:ascii="Verdana" w:eastAsia="Calibri" w:hAnsi="Verdana" w:cs="Times New Roman"/>
        <w:sz w:val="20"/>
      </w:rPr>
      <w:t>.</w:t>
    </w:r>
    <w:r w:rsidRPr="00907951">
      <w:rPr>
        <w:rFonts w:ascii="Verdana" w:eastAsia="Calibri" w:hAnsi="Verdana" w:cs="Times New Roman"/>
        <w:sz w:val="20"/>
      </w:rPr>
      <w:t xml:space="preserve">) </w:t>
    </w:r>
    <w:r w:rsidR="00D40590">
      <w:rPr>
        <w:rFonts w:ascii="Verdana" w:eastAsia="Calibri" w:hAnsi="Verdana" w:cs="Times New Roman"/>
        <w:sz w:val="20"/>
      </w:rPr>
      <w:t>9</w:t>
    </w:r>
    <w:r w:rsidRPr="00907951">
      <w:rPr>
        <w:rFonts w:ascii="Verdana" w:eastAsia="Calibri" w:hAnsi="Verdana" w:cs="Times New Roman"/>
        <w:sz w:val="20"/>
      </w:rPr>
      <w:t>. számú melléklet</w:t>
    </w:r>
  </w:p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319F" w:rsidRPr="00907951" w:rsidRDefault="008035C4" w:rsidP="004A13E0">
    <w:pPr>
      <w:pStyle w:val="lfej"/>
      <w:tabs>
        <w:tab w:val="clear" w:pos="4536"/>
        <w:tab w:val="clear" w:pos="9072"/>
        <w:tab w:val="left" w:pos="7095"/>
      </w:tabs>
      <w:jc w:val="right"/>
    </w:pPr>
    <w:r w:rsidRPr="00907951">
      <w:rPr>
        <w:noProof/>
        <w:lang w:eastAsia="hu-HU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47647" cy="10677525"/>
          <wp:effectExtent l="0" t="0" r="0" b="0"/>
          <wp:wrapNone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üre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7647" cy="106775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76FAD">
      <w:rPr>
        <w:rFonts w:ascii="Verdana" w:eastAsia="Calibri" w:hAnsi="Verdana" w:cs="Times New Roman"/>
        <w:sz w:val="20"/>
      </w:rPr>
      <w:t>IGU III./3. (</w:t>
    </w:r>
    <w:r w:rsidR="008D27A6">
      <w:rPr>
        <w:rFonts w:ascii="Verdana" w:eastAsia="Calibri" w:hAnsi="Verdana" w:cs="Times New Roman"/>
        <w:sz w:val="20"/>
      </w:rPr>
      <w:t>2026.01.22.)</w:t>
    </w:r>
    <w:r w:rsidR="004A13E0" w:rsidRPr="00907951">
      <w:rPr>
        <w:rFonts w:ascii="Verdana" w:eastAsia="Calibri" w:hAnsi="Verdana" w:cs="Times New Roman"/>
        <w:sz w:val="20"/>
      </w:rPr>
      <w:t xml:space="preserve"> </w:t>
    </w:r>
    <w:r w:rsidR="00D40590">
      <w:rPr>
        <w:rFonts w:ascii="Verdana" w:eastAsia="Calibri" w:hAnsi="Verdana" w:cs="Times New Roman"/>
        <w:sz w:val="20"/>
      </w:rPr>
      <w:t>9</w:t>
    </w:r>
    <w:r w:rsidR="004A13E0" w:rsidRPr="00907951">
      <w:rPr>
        <w:rFonts w:ascii="Verdana" w:eastAsia="Calibri" w:hAnsi="Verdana" w:cs="Times New Roman"/>
        <w:sz w:val="20"/>
      </w:rPr>
      <w:t>. számú melléklet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A3A12"/>
    <w:multiLevelType w:val="hybridMultilevel"/>
    <w:tmpl w:val="9C0E6818"/>
    <w:lvl w:ilvl="0" w:tplc="21A8AFA6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0A06C4"/>
    <w:multiLevelType w:val="hybridMultilevel"/>
    <w:tmpl w:val="600293AE"/>
    <w:lvl w:ilvl="0" w:tplc="1764AC6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D248E5"/>
    <w:multiLevelType w:val="hybridMultilevel"/>
    <w:tmpl w:val="F188B14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DA6BDC"/>
    <w:multiLevelType w:val="hybridMultilevel"/>
    <w:tmpl w:val="48F2E374"/>
    <w:lvl w:ilvl="0" w:tplc="1764AC6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AE03385"/>
    <w:multiLevelType w:val="hybridMultilevel"/>
    <w:tmpl w:val="51467F72"/>
    <w:lvl w:ilvl="0" w:tplc="DC461E3C">
      <w:start w:val="1"/>
      <w:numFmt w:val="decimal"/>
      <w:lvlText w:val="%1."/>
      <w:lvlJc w:val="left"/>
      <w:pPr>
        <w:ind w:left="785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71"/>
    <w:rsid w:val="0004776C"/>
    <w:rsid w:val="00082774"/>
    <w:rsid w:val="000977DC"/>
    <w:rsid w:val="000E319F"/>
    <w:rsid w:val="00115213"/>
    <w:rsid w:val="00151FA0"/>
    <w:rsid w:val="0015318D"/>
    <w:rsid w:val="001824C1"/>
    <w:rsid w:val="001A427D"/>
    <w:rsid w:val="001F36F1"/>
    <w:rsid w:val="00220655"/>
    <w:rsid w:val="00240A4C"/>
    <w:rsid w:val="002B2A3E"/>
    <w:rsid w:val="003079D3"/>
    <w:rsid w:val="003C7240"/>
    <w:rsid w:val="003D7071"/>
    <w:rsid w:val="003F2C68"/>
    <w:rsid w:val="003F4551"/>
    <w:rsid w:val="00400C9E"/>
    <w:rsid w:val="004200D9"/>
    <w:rsid w:val="004244F8"/>
    <w:rsid w:val="00464176"/>
    <w:rsid w:val="00493BA0"/>
    <w:rsid w:val="004A13E0"/>
    <w:rsid w:val="004F1C54"/>
    <w:rsid w:val="00514501"/>
    <w:rsid w:val="00523C2A"/>
    <w:rsid w:val="00527C71"/>
    <w:rsid w:val="00571C2E"/>
    <w:rsid w:val="0058401F"/>
    <w:rsid w:val="005B1622"/>
    <w:rsid w:val="005E6619"/>
    <w:rsid w:val="005F3C78"/>
    <w:rsid w:val="0065344A"/>
    <w:rsid w:val="006716DE"/>
    <w:rsid w:val="00672FE5"/>
    <w:rsid w:val="00675BF3"/>
    <w:rsid w:val="006771C4"/>
    <w:rsid w:val="006842EC"/>
    <w:rsid w:val="006A5211"/>
    <w:rsid w:val="006B5BE8"/>
    <w:rsid w:val="006C3AD3"/>
    <w:rsid w:val="0075194A"/>
    <w:rsid w:val="007B1669"/>
    <w:rsid w:val="007C1E5D"/>
    <w:rsid w:val="007E7681"/>
    <w:rsid w:val="007F69F9"/>
    <w:rsid w:val="00800C53"/>
    <w:rsid w:val="00802568"/>
    <w:rsid w:val="008035C4"/>
    <w:rsid w:val="00812AB3"/>
    <w:rsid w:val="00835DF0"/>
    <w:rsid w:val="00842DD7"/>
    <w:rsid w:val="00844F39"/>
    <w:rsid w:val="008A6BD9"/>
    <w:rsid w:val="008D27A6"/>
    <w:rsid w:val="00906963"/>
    <w:rsid w:val="00907951"/>
    <w:rsid w:val="00936D41"/>
    <w:rsid w:val="009461C9"/>
    <w:rsid w:val="0095317F"/>
    <w:rsid w:val="009919E6"/>
    <w:rsid w:val="009E0590"/>
    <w:rsid w:val="00A05848"/>
    <w:rsid w:val="00A1411C"/>
    <w:rsid w:val="00A71C4B"/>
    <w:rsid w:val="00A855AC"/>
    <w:rsid w:val="00AA5105"/>
    <w:rsid w:val="00AC59E8"/>
    <w:rsid w:val="00AF45B8"/>
    <w:rsid w:val="00B05C4A"/>
    <w:rsid w:val="00B32EA1"/>
    <w:rsid w:val="00B65380"/>
    <w:rsid w:val="00BC1731"/>
    <w:rsid w:val="00BF698B"/>
    <w:rsid w:val="00C03D6D"/>
    <w:rsid w:val="00C05D7E"/>
    <w:rsid w:val="00C44A81"/>
    <w:rsid w:val="00C640F9"/>
    <w:rsid w:val="00C76FAD"/>
    <w:rsid w:val="00CB69B9"/>
    <w:rsid w:val="00CC5587"/>
    <w:rsid w:val="00CE61B6"/>
    <w:rsid w:val="00D40590"/>
    <w:rsid w:val="00D45086"/>
    <w:rsid w:val="00D93958"/>
    <w:rsid w:val="00D95257"/>
    <w:rsid w:val="00DA4CDF"/>
    <w:rsid w:val="00DB7241"/>
    <w:rsid w:val="00DC3565"/>
    <w:rsid w:val="00DD59B2"/>
    <w:rsid w:val="00DF5CFB"/>
    <w:rsid w:val="00E47A20"/>
    <w:rsid w:val="00E53E83"/>
    <w:rsid w:val="00E7609A"/>
    <w:rsid w:val="00E83DB7"/>
    <w:rsid w:val="00ED7BDD"/>
    <w:rsid w:val="00F066BD"/>
    <w:rsid w:val="00F27403"/>
    <w:rsid w:val="00F7110C"/>
    <w:rsid w:val="00F7499E"/>
    <w:rsid w:val="00F97647"/>
    <w:rsid w:val="00FA7F14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5:docId w15:val="{83454D72-D5CE-4710-83AB-604D307F3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39"/>
    <w:rsid w:val="00CB69B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JDUN~1\AppData\Local\Temp\notesFFF692\~4084210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436A3BD-945E-4DC6-B61B-5A1AB7455D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~4084210</Template>
  <TotalTime>0</TotalTime>
  <Pages>2</Pages>
  <Words>242</Words>
  <Characters>1677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Szekeres Péter</dc:creator>
  <cp:lastModifiedBy>Lászlóné Paulik Aliz</cp:lastModifiedBy>
  <cp:revision>2</cp:revision>
  <cp:lastPrinted>2020-01-08T07:22:00Z</cp:lastPrinted>
  <dcterms:created xsi:type="dcterms:W3CDTF">2026-01-22T11:24:00Z</dcterms:created>
  <dcterms:modified xsi:type="dcterms:W3CDTF">2026-01-22T11:24:00Z</dcterms:modified>
</cp:coreProperties>
</file>