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2E6B" w:rsidRDefault="00262E6B" w:rsidP="00262E6B">
      <w:pPr>
        <w:keepNext/>
        <w:keepLines/>
        <w:spacing w:before="40" w:after="0" w:line="360" w:lineRule="auto"/>
        <w:ind w:left="576"/>
        <w:jc w:val="center"/>
        <w:outlineLvl w:val="1"/>
        <w:rPr>
          <w:rFonts w:ascii="Verdana" w:eastAsia="Calibri" w:hAnsi="Verdana" w:cs="Times New Roman"/>
          <w:b/>
          <w:sz w:val="20"/>
          <w:szCs w:val="26"/>
          <w:lang w:eastAsia="hu-HU"/>
        </w:rPr>
      </w:pPr>
    </w:p>
    <w:p w:rsidR="00262E6B" w:rsidRPr="00D26D8F" w:rsidRDefault="00262E6B" w:rsidP="00262E6B">
      <w:pPr>
        <w:keepNext/>
        <w:keepLines/>
        <w:spacing w:before="40" w:after="0" w:line="360" w:lineRule="auto"/>
        <w:ind w:left="576"/>
        <w:jc w:val="center"/>
        <w:outlineLvl w:val="1"/>
        <w:rPr>
          <w:rFonts w:ascii="Verdana" w:eastAsia="Calibri" w:hAnsi="Verdana" w:cs="Times New Roman"/>
          <w:b/>
          <w:sz w:val="20"/>
          <w:szCs w:val="26"/>
          <w:lang w:eastAsia="hu-HU"/>
        </w:rPr>
      </w:pPr>
    </w:p>
    <w:p w:rsidR="00262E6B" w:rsidRPr="00D26D8F" w:rsidRDefault="00262E6B" w:rsidP="00262E6B">
      <w:pPr>
        <w:keepNext/>
        <w:keepLines/>
        <w:spacing w:before="40" w:after="0" w:line="360" w:lineRule="auto"/>
        <w:ind w:left="576"/>
        <w:jc w:val="center"/>
        <w:outlineLvl w:val="1"/>
        <w:rPr>
          <w:rFonts w:ascii="Verdana" w:eastAsia="Calibri" w:hAnsi="Verdana" w:cs="Times New Roman"/>
          <w:b/>
          <w:sz w:val="20"/>
          <w:szCs w:val="26"/>
          <w:lang w:eastAsia="hu-HU"/>
        </w:rPr>
      </w:pPr>
    </w:p>
    <w:p w:rsidR="00B21F17" w:rsidRPr="00D26D8F" w:rsidRDefault="00B21F17" w:rsidP="00B21F17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  <w:r w:rsidRPr="00D26D8F">
        <w:rPr>
          <w:rFonts w:ascii="Verdana" w:eastAsia="Times New Roman" w:hAnsi="Verdana" w:cs="Arial"/>
          <w:b/>
          <w:sz w:val="20"/>
          <w:szCs w:val="20"/>
          <w:lang w:eastAsia="hu-HU"/>
        </w:rPr>
        <w:t>FENNTARTÁSI HOZZÁJÁRULÁSI DÍJ</w:t>
      </w:r>
      <w:r w:rsidR="00BE3770" w:rsidRPr="00D26D8F">
        <w:rPr>
          <w:rFonts w:ascii="Verdana" w:eastAsia="Times New Roman" w:hAnsi="Verdana" w:cs="Arial"/>
          <w:b/>
          <w:sz w:val="20"/>
          <w:szCs w:val="20"/>
          <w:lang w:eastAsia="hu-HU"/>
        </w:rPr>
        <w:t xml:space="preserve"> </w:t>
      </w:r>
    </w:p>
    <w:p w:rsidR="00B21F17" w:rsidRPr="00D26D8F" w:rsidRDefault="00B21F17" w:rsidP="00B21F17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:rsidR="00B21F17" w:rsidRPr="00D26D8F" w:rsidRDefault="00B21F17" w:rsidP="00B21F17">
      <w:pPr>
        <w:spacing w:after="0"/>
        <w:jc w:val="center"/>
        <w:rPr>
          <w:rFonts w:ascii="Verdana" w:eastAsia="Times New Roman" w:hAnsi="Verdana" w:cs="Arial"/>
          <w:b/>
          <w:sz w:val="20"/>
          <w:szCs w:val="20"/>
          <w:lang w:eastAsia="hu-HU"/>
        </w:rPr>
      </w:pPr>
    </w:p>
    <w:p w:rsidR="00B21F17" w:rsidRPr="00D26D8F" w:rsidRDefault="00B21F17" w:rsidP="00B21F17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fenntartási hozzájárulási díjat az igazgatói utasítás V. fejezet </w:t>
      </w:r>
      <w:r w:rsidR="006A2CAE" w:rsidRPr="00D26D8F">
        <w:rPr>
          <w:rFonts w:ascii="Verdana" w:eastAsia="Times New Roman" w:hAnsi="Verdana" w:cs="Times New Roman"/>
          <w:sz w:val="20"/>
          <w:szCs w:val="20"/>
          <w:lang w:eastAsia="hu-HU"/>
        </w:rPr>
        <w:t>32. §</w:t>
      </w:r>
      <w:proofErr w:type="spellStart"/>
      <w:r w:rsidR="006A2CAE" w:rsidRPr="00D26D8F">
        <w:rPr>
          <w:rFonts w:ascii="Verdana" w:eastAsia="Times New Roman" w:hAnsi="Verdana" w:cs="Times New Roman"/>
          <w:sz w:val="20"/>
          <w:szCs w:val="20"/>
          <w:lang w:eastAsia="hu-HU"/>
        </w:rPr>
        <w:t>-ában</w:t>
      </w:r>
      <w:proofErr w:type="spellEnd"/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található képlet alapján kell kiszámítani. A képlet szerinti össztömeget tonna mértékegységben kell számolni 3 tizedesjeg</w:t>
      </w:r>
      <w:r w:rsidR="0092564B" w:rsidRPr="00D26D8F">
        <w:rPr>
          <w:rFonts w:ascii="Verdana" w:eastAsia="Times New Roman" w:hAnsi="Verdana" w:cs="Times New Roman"/>
          <w:sz w:val="20"/>
          <w:szCs w:val="20"/>
          <w:lang w:eastAsia="hu-HU"/>
        </w:rPr>
        <w:t>gyel.</w:t>
      </w:r>
      <w:r w:rsidR="00691120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</w:p>
    <w:p w:rsidR="00B21F17" w:rsidRPr="00D26D8F" w:rsidRDefault="00B21F17" w:rsidP="00B21F17">
      <w:pPr>
        <w:spacing w:after="0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B21F17" w:rsidRPr="00D26D8F" w:rsidRDefault="00B21F17" w:rsidP="00B21F17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Amennyiben a fenntartási hozzájárulási díj meghaladja a </w:t>
      </w:r>
      <w:r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nettó </w:t>
      </w:r>
      <w:r w:rsidR="00714F18"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>200.000 Ft</w:t>
      </w:r>
      <w:r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, azaz </w:t>
      </w:r>
      <w:r w:rsidR="00714F18"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kettőszázezer </w:t>
      </w:r>
      <w:r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forint 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összeget, a </w:t>
      </w:r>
      <w:r w:rsidR="00E604FA" w:rsidRPr="00D26D8F">
        <w:rPr>
          <w:rFonts w:ascii="Verdana" w:eastAsia="Times New Roman" w:hAnsi="Verdana" w:cs="Times New Roman"/>
          <w:sz w:val="20"/>
          <w:szCs w:val="20"/>
          <w:lang w:eastAsia="hu-HU"/>
        </w:rPr>
        <w:t>8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. számú melléklet szerinti óvadéki szerződést kell kötni a kérelmezővel. Az óvadék összege</w:t>
      </w:r>
      <w:r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 xml:space="preserve"> a fenntartási hozzájárulási díj 50 %-</w:t>
      </w:r>
      <w:proofErr w:type="gramStart"/>
      <w:r w:rsidRPr="00D26D8F">
        <w:rPr>
          <w:rFonts w:ascii="Verdana" w:eastAsia="Times New Roman" w:hAnsi="Verdana" w:cs="Times New Roman"/>
          <w:b/>
          <w:sz w:val="20"/>
          <w:szCs w:val="20"/>
          <w:lang w:eastAsia="hu-HU"/>
        </w:rPr>
        <w:t>a</w:t>
      </w:r>
      <w:proofErr w:type="gramEnd"/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, azaz ötven százaléka.</w:t>
      </w:r>
    </w:p>
    <w:p w:rsidR="00B21F17" w:rsidRPr="00D26D8F" w:rsidRDefault="00B21F17" w:rsidP="00B21F17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</w:p>
    <w:p w:rsidR="00B21F17" w:rsidRPr="00D26D8F" w:rsidRDefault="00185816" w:rsidP="00B21F17">
      <w:pPr>
        <w:spacing w:after="0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A fenntartási hozzájárulási díj számításánál az egységár legkisebb összege </w:t>
      </w:r>
      <w:r w:rsidR="000A519A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2026. év </w:t>
      </w:r>
      <w:r w:rsidR="008D400E">
        <w:rPr>
          <w:rFonts w:ascii="Verdana" w:eastAsia="Times New Roman" w:hAnsi="Verdana" w:cs="Times New Roman"/>
          <w:sz w:val="20"/>
          <w:szCs w:val="20"/>
          <w:lang w:eastAsia="hu-HU"/>
        </w:rPr>
        <w:t>január</w:t>
      </w:r>
      <w:bookmarkStart w:id="0" w:name="_GoBack"/>
      <w:bookmarkEnd w:id="0"/>
      <w:r w:rsidR="006A2CAE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22.</w:t>
      </w:r>
      <w:r w:rsidR="000A519A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 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napjától:</w:t>
      </w:r>
    </w:p>
    <w:p w:rsidR="00B21F17" w:rsidRPr="00D26D8F" w:rsidRDefault="00B21F17" w:rsidP="00B21F17">
      <w:pPr>
        <w:numPr>
          <w:ilvl w:val="0"/>
          <w:numId w:val="5"/>
        </w:numPr>
        <w:spacing w:before="120"/>
        <w:ind w:left="714" w:hanging="357"/>
        <w:jc w:val="both"/>
        <w:rPr>
          <w:rFonts w:ascii="Verdana" w:eastAsia="Calibri" w:hAnsi="Verdana" w:cs="Times New Roman"/>
          <w:sz w:val="20"/>
          <w:szCs w:val="20"/>
        </w:rPr>
      </w:pPr>
      <w:r w:rsidRPr="00D26D8F">
        <w:rPr>
          <w:rFonts w:ascii="Verdana" w:eastAsia="Calibri" w:hAnsi="Verdana" w:cs="Times New Roman"/>
          <w:sz w:val="20"/>
          <w:szCs w:val="20"/>
        </w:rPr>
        <w:t xml:space="preserve">aszfaltburkolaton nettó </w:t>
      </w:r>
      <w:r w:rsidR="000A519A" w:rsidRPr="00D26D8F">
        <w:rPr>
          <w:rFonts w:ascii="Verdana" w:eastAsia="Calibri" w:hAnsi="Verdana" w:cs="Times New Roman"/>
          <w:sz w:val="20"/>
          <w:szCs w:val="20"/>
        </w:rPr>
        <w:t xml:space="preserve">300 </w:t>
      </w:r>
      <w:r w:rsidRPr="00D26D8F">
        <w:rPr>
          <w:rFonts w:ascii="Verdana" w:eastAsia="Calibri" w:hAnsi="Verdana" w:cs="Times New Roman"/>
          <w:sz w:val="20"/>
          <w:szCs w:val="20"/>
        </w:rPr>
        <w:t xml:space="preserve">Ft/össztömeg tonna/alkalom/km  </w:t>
      </w:r>
    </w:p>
    <w:p w:rsidR="00B21F17" w:rsidRPr="00D26D8F" w:rsidRDefault="00B21F17" w:rsidP="00B21F17">
      <w:pPr>
        <w:numPr>
          <w:ilvl w:val="0"/>
          <w:numId w:val="5"/>
        </w:numPr>
        <w:spacing w:before="120"/>
        <w:ind w:left="714" w:hanging="357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más burkolaton és útalapon nettó</w:t>
      </w:r>
      <w:r w:rsidR="000A519A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 450 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Ft/össztömeg tonna/alkalom/km  </w:t>
      </w:r>
    </w:p>
    <w:p w:rsidR="00B21F17" w:rsidRPr="00D26D8F" w:rsidRDefault="00B21F17" w:rsidP="00B21F17">
      <w:pPr>
        <w:numPr>
          <w:ilvl w:val="0"/>
          <w:numId w:val="5"/>
        </w:numPr>
        <w:spacing w:before="120"/>
        <w:ind w:left="714" w:hanging="357"/>
        <w:jc w:val="both"/>
        <w:rPr>
          <w:rFonts w:ascii="Verdana" w:eastAsia="Times New Roman" w:hAnsi="Verdana" w:cs="Times New Roman"/>
          <w:sz w:val="20"/>
          <w:szCs w:val="20"/>
          <w:lang w:eastAsia="hu-HU"/>
        </w:rPr>
      </w:pP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földkoronán nettó </w:t>
      </w:r>
      <w:r w:rsidR="000A519A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600 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Ft/</w:t>
      </w:r>
      <w:r w:rsidR="0092564B" w:rsidRPr="00D26D8F">
        <w:rPr>
          <w:rFonts w:ascii="Verdana" w:eastAsia="Times New Roman" w:hAnsi="Verdana" w:cs="Times New Roman"/>
          <w:sz w:val="20"/>
          <w:szCs w:val="20"/>
          <w:lang w:eastAsia="hu-HU"/>
        </w:rPr>
        <w:t xml:space="preserve">össztömeg </w:t>
      </w:r>
      <w:r w:rsidRPr="00D26D8F">
        <w:rPr>
          <w:rFonts w:ascii="Verdana" w:eastAsia="Times New Roman" w:hAnsi="Verdana" w:cs="Times New Roman"/>
          <w:sz w:val="20"/>
          <w:szCs w:val="20"/>
          <w:lang w:eastAsia="hu-HU"/>
        </w:rPr>
        <w:t>tonna/alkalom/km</w:t>
      </w:r>
      <w:r w:rsidR="000A519A" w:rsidRPr="00D26D8F">
        <w:rPr>
          <w:rFonts w:ascii="Verdana" w:eastAsia="Times New Roman" w:hAnsi="Verdana" w:cs="Times New Roman"/>
          <w:sz w:val="20"/>
          <w:szCs w:val="20"/>
          <w:lang w:eastAsia="hu-HU"/>
        </w:rPr>
        <w:t>.</w:t>
      </w:r>
    </w:p>
    <w:p w:rsidR="00240A4C" w:rsidRPr="00262E6B" w:rsidRDefault="00240A4C" w:rsidP="00262E6B"/>
    <w:sectPr w:rsidR="00240A4C" w:rsidRPr="00262E6B" w:rsidSect="007B166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6" w:h="16838"/>
      <w:pgMar w:top="1417" w:right="1417" w:bottom="1417" w:left="1417" w:header="709" w:footer="1077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5FB4" w:rsidRDefault="00115FB4" w:rsidP="0095317F">
      <w:pPr>
        <w:spacing w:after="0"/>
      </w:pPr>
      <w:r>
        <w:separator/>
      </w:r>
    </w:p>
  </w:endnote>
  <w:endnote w:type="continuationSeparator" w:id="0">
    <w:p w:rsidR="00115FB4" w:rsidRDefault="00115FB4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CAE" w:rsidRDefault="006A2CAE">
    <w:pPr>
      <w:pStyle w:val="llb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DD59B2" w:rsidP="00DD59B2">
        <w:pPr>
          <w:pStyle w:val="ll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62E6B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2646607"/>
      <w:docPartObj>
        <w:docPartGallery w:val="Page Numbers (Bottom of Page)"/>
        <w:docPartUnique/>
      </w:docPartObj>
    </w:sdtPr>
    <w:sdtEndPr/>
    <w:sdtContent>
      <w:p w:rsidR="006716DE" w:rsidRDefault="006716DE" w:rsidP="000E319F">
        <w:pPr>
          <w:pStyle w:val="llb"/>
          <w:tabs>
            <w:tab w:val="clear" w:pos="4536"/>
          </w:tabs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D400E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5FB4" w:rsidRDefault="00115FB4" w:rsidP="0095317F">
      <w:pPr>
        <w:spacing w:after="0"/>
      </w:pPr>
      <w:r>
        <w:separator/>
      </w:r>
    </w:p>
  </w:footnote>
  <w:footnote w:type="continuationSeparator" w:id="0">
    <w:p w:rsidR="00115FB4" w:rsidRDefault="00115FB4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2CAE" w:rsidRDefault="006A2CAE">
    <w:pPr>
      <w:pStyle w:val="lfej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A4CDF" w:rsidRDefault="00DA4CDF" w:rsidP="00DA4CDF">
    <w:pPr>
      <w:pStyle w:val="lfej"/>
      <w:tabs>
        <w:tab w:val="clear" w:pos="4536"/>
        <w:tab w:val="clear" w:pos="9072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319F" w:rsidRPr="00E4764E" w:rsidRDefault="008035C4" w:rsidP="004A13E0">
    <w:pPr>
      <w:pStyle w:val="lfej"/>
      <w:tabs>
        <w:tab w:val="clear" w:pos="4536"/>
        <w:tab w:val="clear" w:pos="9072"/>
        <w:tab w:val="left" w:pos="7095"/>
      </w:tabs>
      <w:jc w:val="right"/>
    </w:pPr>
    <w:r w:rsidRPr="00E4764E">
      <w:rPr>
        <w:noProof/>
        <w:lang w:eastAsia="hu-HU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align>right</wp:align>
          </wp:positionH>
          <wp:positionV relativeFrom="page">
            <wp:align>top</wp:align>
          </wp:positionV>
          <wp:extent cx="7547647" cy="10677525"/>
          <wp:effectExtent l="0" t="0" r="0" b="0"/>
          <wp:wrapNone/>
          <wp:docPr id="3" name="Kép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üre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647" cy="106775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4746" w:rsidRPr="00E4764E">
      <w:rPr>
        <w:rFonts w:ascii="Verdana" w:eastAsia="Calibri" w:hAnsi="Verdana" w:cs="Times New Roman"/>
        <w:sz w:val="20"/>
      </w:rPr>
      <w:t>IGU III./3. (</w:t>
    </w:r>
    <w:r w:rsidR="006A2CAE">
      <w:rPr>
        <w:rFonts w:ascii="Verdana" w:eastAsia="Calibri" w:hAnsi="Verdana" w:cs="Times New Roman"/>
        <w:sz w:val="20"/>
      </w:rPr>
      <w:t>2026.01.22</w:t>
    </w:r>
    <w:r w:rsidR="00EA47CB" w:rsidRPr="00E4764E">
      <w:rPr>
        <w:rFonts w:ascii="Verdana" w:eastAsia="Calibri" w:hAnsi="Verdana" w:cs="Times New Roman"/>
        <w:sz w:val="20"/>
      </w:rPr>
      <w:t>.</w:t>
    </w:r>
    <w:r w:rsidR="004A13E0" w:rsidRPr="00E4764E">
      <w:rPr>
        <w:rFonts w:ascii="Verdana" w:eastAsia="Calibri" w:hAnsi="Verdana" w:cs="Times New Roman"/>
        <w:sz w:val="20"/>
      </w:rPr>
      <w:t xml:space="preserve">) </w:t>
    </w:r>
    <w:r w:rsidR="00E604FA" w:rsidRPr="00E4764E">
      <w:rPr>
        <w:rFonts w:ascii="Verdana" w:eastAsia="Calibri" w:hAnsi="Verdana" w:cs="Times New Roman"/>
        <w:sz w:val="20"/>
      </w:rPr>
      <w:t>7</w:t>
    </w:r>
    <w:r w:rsidR="004A13E0" w:rsidRPr="00E4764E">
      <w:rPr>
        <w:rFonts w:ascii="Verdana" w:eastAsia="Calibri" w:hAnsi="Verdana" w:cs="Times New Roman"/>
        <w:sz w:val="20"/>
      </w:rPr>
      <w:t>. számú melléklet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50A06C4"/>
    <w:multiLevelType w:val="hybridMultilevel"/>
    <w:tmpl w:val="600293AE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DA6BDC"/>
    <w:multiLevelType w:val="hybridMultilevel"/>
    <w:tmpl w:val="48F2E374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1C0D6F"/>
    <w:multiLevelType w:val="hybridMultilevel"/>
    <w:tmpl w:val="F88E07D8"/>
    <w:lvl w:ilvl="0" w:tplc="1764AC62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B21609"/>
    <w:multiLevelType w:val="hybridMultilevel"/>
    <w:tmpl w:val="2A02D978"/>
    <w:lvl w:ilvl="0" w:tplc="21541258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AE03385"/>
    <w:multiLevelType w:val="hybridMultilevel"/>
    <w:tmpl w:val="51467F72"/>
    <w:lvl w:ilvl="0" w:tplc="DC461E3C">
      <w:start w:val="1"/>
      <w:numFmt w:val="decimal"/>
      <w:lvlText w:val="%1."/>
      <w:lvlJc w:val="left"/>
      <w:pPr>
        <w:ind w:left="785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567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7071"/>
    <w:rsid w:val="0004776C"/>
    <w:rsid w:val="00082774"/>
    <w:rsid w:val="00083774"/>
    <w:rsid w:val="000977DC"/>
    <w:rsid w:val="000A519A"/>
    <w:rsid w:val="000B63A5"/>
    <w:rsid w:val="000E319F"/>
    <w:rsid w:val="00115213"/>
    <w:rsid w:val="00115FB4"/>
    <w:rsid w:val="00144C11"/>
    <w:rsid w:val="0015318D"/>
    <w:rsid w:val="001824C1"/>
    <w:rsid w:val="00185816"/>
    <w:rsid w:val="001A427D"/>
    <w:rsid w:val="001F36F1"/>
    <w:rsid w:val="00220655"/>
    <w:rsid w:val="00240A4C"/>
    <w:rsid w:val="00262E6B"/>
    <w:rsid w:val="002B2A3E"/>
    <w:rsid w:val="002B6B44"/>
    <w:rsid w:val="003079D3"/>
    <w:rsid w:val="003138B6"/>
    <w:rsid w:val="00352D40"/>
    <w:rsid w:val="00354746"/>
    <w:rsid w:val="003C7240"/>
    <w:rsid w:val="003D7071"/>
    <w:rsid w:val="003F2C68"/>
    <w:rsid w:val="003F4551"/>
    <w:rsid w:val="00400C9E"/>
    <w:rsid w:val="004200D9"/>
    <w:rsid w:val="004244F8"/>
    <w:rsid w:val="00493BA0"/>
    <w:rsid w:val="004A13E0"/>
    <w:rsid w:val="004F1C54"/>
    <w:rsid w:val="00506985"/>
    <w:rsid w:val="00514501"/>
    <w:rsid w:val="00523C2A"/>
    <w:rsid w:val="00527C71"/>
    <w:rsid w:val="00571C2E"/>
    <w:rsid w:val="0058401F"/>
    <w:rsid w:val="005B1622"/>
    <w:rsid w:val="005E6619"/>
    <w:rsid w:val="005F29FB"/>
    <w:rsid w:val="005F3C78"/>
    <w:rsid w:val="0065344A"/>
    <w:rsid w:val="006716DE"/>
    <w:rsid w:val="00672FE5"/>
    <w:rsid w:val="00675BF3"/>
    <w:rsid w:val="006771C4"/>
    <w:rsid w:val="006842EC"/>
    <w:rsid w:val="00691120"/>
    <w:rsid w:val="006A2CAE"/>
    <w:rsid w:val="006A5211"/>
    <w:rsid w:val="006C3AD3"/>
    <w:rsid w:val="006D57BD"/>
    <w:rsid w:val="00714F18"/>
    <w:rsid w:val="0075194A"/>
    <w:rsid w:val="00775745"/>
    <w:rsid w:val="007B1669"/>
    <w:rsid w:val="007E7681"/>
    <w:rsid w:val="007F69F9"/>
    <w:rsid w:val="00800C53"/>
    <w:rsid w:val="00802568"/>
    <w:rsid w:val="008035C4"/>
    <w:rsid w:val="00812AB3"/>
    <w:rsid w:val="00835DF0"/>
    <w:rsid w:val="00842DD7"/>
    <w:rsid w:val="00844F39"/>
    <w:rsid w:val="008A6BD9"/>
    <w:rsid w:val="008D400E"/>
    <w:rsid w:val="008F1ED0"/>
    <w:rsid w:val="00906963"/>
    <w:rsid w:val="0092564B"/>
    <w:rsid w:val="00936D41"/>
    <w:rsid w:val="009461C9"/>
    <w:rsid w:val="0095317F"/>
    <w:rsid w:val="009D1087"/>
    <w:rsid w:val="009E0590"/>
    <w:rsid w:val="00A05848"/>
    <w:rsid w:val="00A1411C"/>
    <w:rsid w:val="00A71C4B"/>
    <w:rsid w:val="00A855AC"/>
    <w:rsid w:val="00A86DEA"/>
    <w:rsid w:val="00AA5105"/>
    <w:rsid w:val="00AC59E8"/>
    <w:rsid w:val="00AF45B8"/>
    <w:rsid w:val="00B05C4A"/>
    <w:rsid w:val="00B21F17"/>
    <w:rsid w:val="00B32EA1"/>
    <w:rsid w:val="00B65380"/>
    <w:rsid w:val="00B77F36"/>
    <w:rsid w:val="00BC1731"/>
    <w:rsid w:val="00BE3770"/>
    <w:rsid w:val="00BF698B"/>
    <w:rsid w:val="00C03D6D"/>
    <w:rsid w:val="00C05D7E"/>
    <w:rsid w:val="00C44A81"/>
    <w:rsid w:val="00C640F9"/>
    <w:rsid w:val="00CB69B9"/>
    <w:rsid w:val="00CC5587"/>
    <w:rsid w:val="00CE61B6"/>
    <w:rsid w:val="00D26D8F"/>
    <w:rsid w:val="00D45086"/>
    <w:rsid w:val="00D93958"/>
    <w:rsid w:val="00D95257"/>
    <w:rsid w:val="00DA4CDF"/>
    <w:rsid w:val="00DB7241"/>
    <w:rsid w:val="00DC3565"/>
    <w:rsid w:val="00DD59B2"/>
    <w:rsid w:val="00DF5CFB"/>
    <w:rsid w:val="00E4764E"/>
    <w:rsid w:val="00E47A20"/>
    <w:rsid w:val="00E53E83"/>
    <w:rsid w:val="00E604FA"/>
    <w:rsid w:val="00E7609A"/>
    <w:rsid w:val="00E83DB7"/>
    <w:rsid w:val="00EA47CB"/>
    <w:rsid w:val="00ED7BDD"/>
    <w:rsid w:val="00F066BD"/>
    <w:rsid w:val="00F27403"/>
    <w:rsid w:val="00F7110C"/>
    <w:rsid w:val="00F7499E"/>
    <w:rsid w:val="00F97647"/>
    <w:rsid w:val="00FA7F14"/>
    <w:rsid w:val="00FB4D9C"/>
    <w:rsid w:val="00FB5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83454D72-D5CE-4710-83AB-604D307F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39"/>
    <w:rsid w:val="00CB69B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Rcsostblzat1">
    <w:name w:val="Rácsos táblázat1"/>
    <w:basedOn w:val="Normltblzat"/>
    <w:next w:val="Rcsostblzat"/>
    <w:uiPriority w:val="39"/>
    <w:rsid w:val="00A86DEA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JDUN~1\AppData\Local\Temp\notesFFF692\~4084210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63E0A72-B32B-4B18-A6F3-1155A8C3F8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~4084210</Template>
  <TotalTime>0</TotalTime>
  <Pages>1</Pages>
  <Words>101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Szekeres Péter</dc:creator>
  <cp:lastModifiedBy>Lászlóné Paulik Aliz</cp:lastModifiedBy>
  <cp:revision>2</cp:revision>
  <cp:lastPrinted>2020-01-08T07:22:00Z</cp:lastPrinted>
  <dcterms:created xsi:type="dcterms:W3CDTF">2026-02-04T11:43:00Z</dcterms:created>
  <dcterms:modified xsi:type="dcterms:W3CDTF">2026-02-04T11:43:00Z</dcterms:modified>
</cp:coreProperties>
</file>