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D3EE75" w14:textId="77777777" w:rsidR="00240A4C" w:rsidRPr="00D607C3" w:rsidRDefault="00240A4C" w:rsidP="00240A4C">
      <w:pPr>
        <w:spacing w:after="0"/>
        <w:ind w:left="5103" w:firstLine="567"/>
        <w:rPr>
          <w:rFonts w:ascii="Verdana" w:hAnsi="Verdana" w:cs="Arial"/>
          <w:sz w:val="20"/>
          <w:szCs w:val="20"/>
        </w:rPr>
      </w:pPr>
      <w:r w:rsidRPr="00D607C3">
        <w:rPr>
          <w:rFonts w:ascii="Verdana" w:hAnsi="Verdana" w:cs="Arial"/>
          <w:sz w:val="20"/>
          <w:szCs w:val="20"/>
        </w:rPr>
        <w:t>Ügyiratszám:</w:t>
      </w:r>
    </w:p>
    <w:p w14:paraId="176FC251" w14:textId="77777777" w:rsidR="00240A4C" w:rsidRPr="00D607C3" w:rsidRDefault="00240A4C" w:rsidP="00240A4C">
      <w:pPr>
        <w:spacing w:after="0"/>
        <w:jc w:val="right"/>
        <w:rPr>
          <w:rFonts w:ascii="Verdana" w:eastAsia="Times New Roman" w:hAnsi="Verdana" w:cs="Calibri"/>
          <w:sz w:val="20"/>
          <w:szCs w:val="20"/>
          <w:lang w:eastAsia="hu-HU"/>
        </w:rPr>
      </w:pPr>
    </w:p>
    <w:p w14:paraId="357E5FAA" w14:textId="77777777" w:rsidR="00240A4C" w:rsidRPr="00D607C3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4C28DD1D" w14:textId="77777777" w:rsidR="00240A4C" w:rsidRPr="00D607C3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56B79200" w14:textId="77777777" w:rsidR="00240A4C" w:rsidRPr="00D607C3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5B68FC7D" w14:textId="77777777" w:rsidR="00240A4C" w:rsidRPr="00D607C3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  <w:r w:rsidRPr="00D607C3">
        <w:rPr>
          <w:rFonts w:ascii="Verdana" w:eastAsia="Times New Roman" w:hAnsi="Verdana" w:cs="Calibri"/>
          <w:b/>
          <w:sz w:val="20"/>
          <w:szCs w:val="20"/>
          <w:lang w:eastAsia="hu-HU"/>
        </w:rPr>
        <w:t>HOZZÁJÁRULÁS</w:t>
      </w:r>
    </w:p>
    <w:p w14:paraId="65AB363A" w14:textId="77777777" w:rsidR="00240A4C" w:rsidRPr="00D607C3" w:rsidRDefault="00240A4C" w:rsidP="006E06BE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  <w:proofErr w:type="gramStart"/>
      <w:r w:rsidRPr="00D607C3">
        <w:rPr>
          <w:rFonts w:ascii="Verdana" w:eastAsia="Times New Roman" w:hAnsi="Verdana" w:cs="Calibri"/>
          <w:b/>
          <w:sz w:val="20"/>
          <w:szCs w:val="20"/>
          <w:lang w:eastAsia="hu-HU"/>
        </w:rPr>
        <w:t>árvízvédelmi</w:t>
      </w:r>
      <w:proofErr w:type="gramEnd"/>
      <w:r w:rsidRPr="00D607C3">
        <w:rPr>
          <w:rFonts w:ascii="Verdana" w:eastAsia="Times New Roman" w:hAnsi="Verdana" w:cs="Calibri"/>
          <w:b/>
          <w:sz w:val="20"/>
          <w:szCs w:val="20"/>
          <w:lang w:eastAsia="hu-HU"/>
        </w:rPr>
        <w:t xml:space="preserve"> töltésen/töltés menti védősávban járművel történő közlekedéshez</w:t>
      </w:r>
    </w:p>
    <w:p w14:paraId="744C41B5" w14:textId="77777777" w:rsidR="006E06BE" w:rsidRPr="00D607C3" w:rsidRDefault="006E06BE" w:rsidP="006E06BE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2C81B983" w14:textId="77777777" w:rsidR="006E06BE" w:rsidRPr="00D607C3" w:rsidRDefault="006E06BE" w:rsidP="006E06BE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07B69AB4" w14:textId="77777777" w:rsidR="00240A4C" w:rsidRPr="00D607C3" w:rsidRDefault="00240A4C" w:rsidP="00240A4C">
      <w:pPr>
        <w:spacing w:after="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 xml:space="preserve">A </w:t>
      </w:r>
      <w:r w:rsidRPr="00D607C3">
        <w:rPr>
          <w:rFonts w:ascii="Verdana" w:eastAsia="Times New Roman" w:hAnsi="Verdana" w:cs="Calibri"/>
          <w:b/>
          <w:sz w:val="20"/>
          <w:szCs w:val="20"/>
          <w:lang w:eastAsia="hu-HU"/>
        </w:rPr>
        <w:t>Felső-Tisza-vidéki Vízügyi Igazgatóság</w:t>
      </w:r>
      <w:r w:rsidR="00631D29" w:rsidRPr="00D607C3">
        <w:rPr>
          <w:rFonts w:ascii="Verdana" w:eastAsia="Times New Roman" w:hAnsi="Verdana" w:cs="Calibri"/>
          <w:sz w:val="20"/>
          <w:szCs w:val="20"/>
          <w:lang w:eastAsia="hu-HU"/>
        </w:rPr>
        <w:t xml:space="preserve"> (továbbiakban: i</w:t>
      </w:r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 xml:space="preserve">gazgatóság, székhelye: 4400 Nyíregyháza, Széchenyi utca 19.) a vízgazdálkodásról szóló </w:t>
      </w:r>
      <w:r w:rsidRPr="00D607C3">
        <w:rPr>
          <w:rFonts w:ascii="Verdana" w:eastAsia="Times New Roman" w:hAnsi="Verdana" w:cs="Calibri"/>
          <w:bCs/>
          <w:iCs/>
          <w:sz w:val="20"/>
          <w:szCs w:val="20"/>
          <w:lang w:eastAsia="hu-HU"/>
        </w:rPr>
        <w:t>1995. évi LVII. tv</w:t>
      </w:r>
      <w:proofErr w:type="gramStart"/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>.,</w:t>
      </w:r>
      <w:proofErr w:type="gramEnd"/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 xml:space="preserve"> valamint a vizek és a közcélú vízi létesítmények fenntartására vonatkozó feladatokról szóló 120/1999. Korm.rend. 7.§. </w:t>
      </w:r>
      <w:proofErr w:type="spellStart"/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>-ában</w:t>
      </w:r>
      <w:proofErr w:type="spellEnd"/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 xml:space="preserve"> foglaltak alapján </w:t>
      </w:r>
      <w:r w:rsidR="00631D29" w:rsidRPr="00D607C3">
        <w:rPr>
          <w:rFonts w:ascii="Verdana" w:eastAsia="Times New Roman" w:hAnsi="Verdana" w:cs="Calibri"/>
          <w:b/>
          <w:sz w:val="20"/>
          <w:szCs w:val="20"/>
          <w:lang w:eastAsia="hu-HU"/>
        </w:rPr>
        <w:t>hozzájárul az i</w:t>
      </w:r>
      <w:r w:rsidRPr="00D607C3">
        <w:rPr>
          <w:rFonts w:ascii="Verdana" w:eastAsia="Times New Roman" w:hAnsi="Verdana" w:cs="Calibri"/>
          <w:b/>
          <w:sz w:val="20"/>
          <w:szCs w:val="20"/>
          <w:lang w:eastAsia="hu-HU"/>
        </w:rPr>
        <w:t>gazgatóság vagyonkezelésében lévő alábbi településen/töltésszakaszon a jelen hozzájárulásban megjelölt járművel történő közlekedéshez.</w:t>
      </w:r>
    </w:p>
    <w:p w14:paraId="0359A324" w14:textId="77777777" w:rsidR="00240A4C" w:rsidRPr="00D607C3" w:rsidRDefault="00240A4C" w:rsidP="00240A4C">
      <w:pPr>
        <w:spacing w:after="0"/>
        <w:jc w:val="both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20D454F3" w14:textId="77777777" w:rsidR="00240A4C" w:rsidRPr="00C03CDF" w:rsidRDefault="00240A4C" w:rsidP="00240A4C">
      <w:pPr>
        <w:spacing w:before="120"/>
        <w:jc w:val="both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  <w:r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 xml:space="preserve">Magánszemély </w:t>
      </w:r>
      <w:r w:rsidR="002F2DBA"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 xml:space="preserve">kérelmező </w:t>
      </w:r>
      <w:r w:rsidR="009237C1"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>adatai</w:t>
      </w:r>
      <w:r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>:</w:t>
      </w:r>
    </w:p>
    <w:p w14:paraId="0CCBC2F3" w14:textId="77777777" w:rsidR="00240A4C" w:rsidRPr="00C03CDF" w:rsidRDefault="00240A4C" w:rsidP="00240A4C">
      <w:pPr>
        <w:tabs>
          <w:tab w:val="left" w:leader="dot" w:pos="8789"/>
        </w:tabs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>Név:</w:t>
      </w: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7FFA47F8" w14:textId="77777777" w:rsidR="00240A4C" w:rsidRDefault="00240A4C" w:rsidP="00240A4C">
      <w:pPr>
        <w:tabs>
          <w:tab w:val="left" w:leader="dot" w:pos="8789"/>
        </w:tabs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>Cím:</w:t>
      </w: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3FA7F632" w14:textId="77777777" w:rsidR="00C03CDF" w:rsidRPr="001C5572" w:rsidRDefault="00C03CDF" w:rsidP="00240A4C">
      <w:pPr>
        <w:tabs>
          <w:tab w:val="left" w:leader="dot" w:pos="8789"/>
        </w:tabs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1C5572">
        <w:rPr>
          <w:rFonts w:ascii="Verdana" w:eastAsia="Times New Roman" w:hAnsi="Verdana" w:cs="Calibri"/>
          <w:sz w:val="20"/>
          <w:szCs w:val="20"/>
          <w:lang w:eastAsia="hu-HU"/>
        </w:rPr>
        <w:t xml:space="preserve">Telefon: </w:t>
      </w:r>
      <w:r w:rsidRPr="001C5572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299CC298" w14:textId="77777777" w:rsidR="00240A4C" w:rsidRPr="00F23E78" w:rsidRDefault="00240A4C" w:rsidP="00240A4C">
      <w:pPr>
        <w:spacing w:before="120"/>
        <w:jc w:val="both"/>
        <w:rPr>
          <w:rFonts w:ascii="Verdana" w:eastAsia="Times New Roman" w:hAnsi="Verdana" w:cs="Calibri"/>
          <w:strike/>
          <w:color w:val="FF0000"/>
          <w:sz w:val="20"/>
          <w:szCs w:val="20"/>
          <w:lang w:eastAsia="hu-HU"/>
        </w:rPr>
      </w:pPr>
    </w:p>
    <w:p w14:paraId="7DE2004E" w14:textId="77777777" w:rsidR="00240A4C" w:rsidRPr="00C03CDF" w:rsidRDefault="00240A4C" w:rsidP="00240A4C">
      <w:pPr>
        <w:spacing w:before="120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  <w:r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 xml:space="preserve">Jogi személy kérelmező </w:t>
      </w:r>
      <w:r w:rsidR="009237C1"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>adatai</w:t>
      </w:r>
      <w:r w:rsidRPr="00C03CD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>:</w:t>
      </w:r>
    </w:p>
    <w:p w14:paraId="6232AE4A" w14:textId="77777777" w:rsidR="00240A4C" w:rsidRPr="00C03CDF" w:rsidRDefault="00240A4C" w:rsidP="00240A4C">
      <w:pPr>
        <w:tabs>
          <w:tab w:val="left" w:leader="dot" w:pos="8789"/>
        </w:tabs>
        <w:spacing w:before="120"/>
        <w:rPr>
          <w:rFonts w:ascii="Verdana" w:eastAsia="Times New Roman" w:hAnsi="Verdana" w:cs="Calibri"/>
          <w:sz w:val="20"/>
          <w:szCs w:val="20"/>
          <w:lang w:eastAsia="hu-HU"/>
        </w:rPr>
      </w:pP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>Cégnév:</w:t>
      </w: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4D5533C2" w14:textId="77777777" w:rsidR="00240A4C" w:rsidRPr="00C03CDF" w:rsidRDefault="00240A4C" w:rsidP="00240A4C">
      <w:pPr>
        <w:tabs>
          <w:tab w:val="left" w:leader="dot" w:pos="8789"/>
        </w:tabs>
        <w:spacing w:before="120"/>
        <w:rPr>
          <w:rFonts w:ascii="Verdana" w:eastAsia="Times New Roman" w:hAnsi="Verdana" w:cs="Calibri"/>
          <w:sz w:val="20"/>
          <w:szCs w:val="20"/>
          <w:lang w:eastAsia="hu-HU"/>
        </w:rPr>
      </w:pP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>Székhely:</w:t>
      </w:r>
      <w:r w:rsidRPr="00C03CD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6029821A" w14:textId="77777777" w:rsidR="00240A4C" w:rsidRPr="00D607C3" w:rsidRDefault="00240A4C" w:rsidP="00240A4C">
      <w:pPr>
        <w:spacing w:before="120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</w:p>
    <w:p w14:paraId="3371087F" w14:textId="77777777" w:rsidR="00240A4C" w:rsidRPr="00D607C3" w:rsidRDefault="00240A4C" w:rsidP="00240A4C">
      <w:pPr>
        <w:spacing w:before="120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  <w:r w:rsidRPr="00D607C3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>Közlekedésre igénybe vehető:</w:t>
      </w:r>
    </w:p>
    <w:p w14:paraId="7DE023FE" w14:textId="77777777" w:rsidR="00240A4C" w:rsidRPr="001C5572" w:rsidRDefault="009237C1" w:rsidP="005712E3">
      <w:pPr>
        <w:numPr>
          <w:ilvl w:val="0"/>
          <w:numId w:val="3"/>
        </w:numPr>
        <w:tabs>
          <w:tab w:val="left" w:leader="dot" w:pos="8789"/>
        </w:tabs>
        <w:spacing w:before="120"/>
        <w:jc w:val="both"/>
        <w:rPr>
          <w:rFonts w:ascii="Verdana" w:eastAsia="Calibri" w:hAnsi="Verdana" w:cs="Arial"/>
          <w:sz w:val="20"/>
          <w:szCs w:val="20"/>
        </w:rPr>
      </w:pPr>
      <w:r w:rsidRPr="00D607C3">
        <w:rPr>
          <w:rFonts w:ascii="Verdana" w:eastAsia="Calibri" w:hAnsi="Verdana" w:cs="Arial"/>
          <w:sz w:val="20"/>
          <w:szCs w:val="20"/>
        </w:rPr>
        <w:t>töltés</w:t>
      </w:r>
      <w:r w:rsidR="00240A4C" w:rsidRPr="00D607C3">
        <w:rPr>
          <w:rFonts w:ascii="Verdana" w:eastAsia="Calibri" w:hAnsi="Verdana" w:cs="Arial"/>
          <w:sz w:val="20"/>
          <w:szCs w:val="20"/>
        </w:rPr>
        <w:t>szakasz (</w:t>
      </w:r>
      <w:proofErr w:type="spellStart"/>
      <w:r w:rsidR="00B55745" w:rsidRPr="00D607C3">
        <w:rPr>
          <w:rFonts w:ascii="Verdana" w:eastAsia="Calibri" w:hAnsi="Verdana" w:cs="Arial"/>
          <w:sz w:val="20"/>
          <w:szCs w:val="20"/>
        </w:rPr>
        <w:t>tkm</w:t>
      </w:r>
      <w:proofErr w:type="spellEnd"/>
      <w:r w:rsidR="00B55745" w:rsidRPr="00D607C3">
        <w:rPr>
          <w:rFonts w:ascii="Verdana" w:eastAsia="Calibri" w:hAnsi="Verdana" w:cs="Arial"/>
          <w:sz w:val="20"/>
          <w:szCs w:val="20"/>
        </w:rPr>
        <w:t xml:space="preserve"> –</w:t>
      </w:r>
      <w:proofErr w:type="spellStart"/>
      <w:proofErr w:type="gramStart"/>
      <w:r w:rsidR="00B55745" w:rsidRPr="00D607C3">
        <w:rPr>
          <w:rFonts w:ascii="Verdana" w:eastAsia="Calibri" w:hAnsi="Verdana" w:cs="Arial"/>
          <w:sz w:val="20"/>
          <w:szCs w:val="20"/>
        </w:rPr>
        <w:t>tól</w:t>
      </w:r>
      <w:proofErr w:type="spellEnd"/>
      <w:r w:rsidR="00B55745" w:rsidRPr="00D607C3">
        <w:rPr>
          <w:rFonts w:ascii="Verdana" w:eastAsia="Calibri" w:hAnsi="Verdana" w:cs="Arial"/>
          <w:sz w:val="20"/>
          <w:szCs w:val="20"/>
        </w:rPr>
        <w:t xml:space="preserve">  </w:t>
      </w:r>
      <w:proofErr w:type="spellStart"/>
      <w:r w:rsidR="00B55745" w:rsidRPr="00D607C3">
        <w:rPr>
          <w:rFonts w:ascii="Verdana" w:eastAsia="Calibri" w:hAnsi="Verdana" w:cs="Arial"/>
          <w:sz w:val="20"/>
          <w:szCs w:val="20"/>
        </w:rPr>
        <w:t>tkm</w:t>
      </w:r>
      <w:proofErr w:type="spellEnd"/>
      <w:proofErr w:type="gramEnd"/>
      <w:r w:rsidR="00B55745" w:rsidRPr="00D607C3">
        <w:rPr>
          <w:rFonts w:ascii="Verdana" w:eastAsia="Calibri" w:hAnsi="Verdana" w:cs="Arial"/>
          <w:sz w:val="20"/>
          <w:szCs w:val="20"/>
        </w:rPr>
        <w:t xml:space="preserve"> –</w:t>
      </w:r>
      <w:proofErr w:type="spellStart"/>
      <w:r w:rsidR="00B55745" w:rsidRPr="00D607C3">
        <w:rPr>
          <w:rFonts w:ascii="Verdana" w:eastAsia="Calibri" w:hAnsi="Verdana" w:cs="Arial"/>
          <w:sz w:val="20"/>
          <w:szCs w:val="20"/>
        </w:rPr>
        <w:t>ig</w:t>
      </w:r>
      <w:proofErr w:type="spellEnd"/>
      <w:r w:rsidR="005712E3" w:rsidRPr="00D607C3">
        <w:rPr>
          <w:rFonts w:ascii="Verdana" w:eastAsia="Calibri" w:hAnsi="Verdana" w:cs="Arial"/>
          <w:sz w:val="20"/>
          <w:szCs w:val="20"/>
        </w:rPr>
        <w:t xml:space="preserve">; vagy töltésszakasz egyéb módon történő </w:t>
      </w:r>
      <w:r w:rsidR="005712E3" w:rsidRPr="001C5572">
        <w:rPr>
          <w:rFonts w:ascii="Verdana" w:eastAsia="Calibri" w:hAnsi="Verdana" w:cs="Arial"/>
          <w:sz w:val="20"/>
          <w:szCs w:val="20"/>
        </w:rPr>
        <w:t>beazonosítása</w:t>
      </w:r>
      <w:r w:rsidR="00B55745" w:rsidRPr="001C5572">
        <w:rPr>
          <w:rFonts w:ascii="Verdana" w:eastAsia="Calibri" w:hAnsi="Verdana" w:cs="Arial"/>
          <w:sz w:val="20"/>
          <w:szCs w:val="20"/>
        </w:rPr>
        <w:t>)</w:t>
      </w:r>
      <w:r w:rsidR="0012437D" w:rsidRPr="001C5572">
        <w:rPr>
          <w:rFonts w:ascii="Verdana" w:eastAsia="Calibri" w:hAnsi="Verdana" w:cs="Arial"/>
          <w:sz w:val="20"/>
          <w:szCs w:val="20"/>
        </w:rPr>
        <w:t>:</w:t>
      </w:r>
      <w:r w:rsidR="00240A4C" w:rsidRPr="001C5572">
        <w:rPr>
          <w:rFonts w:ascii="Verdana" w:eastAsia="Calibri" w:hAnsi="Verdana" w:cs="Arial"/>
          <w:sz w:val="20"/>
          <w:szCs w:val="20"/>
        </w:rPr>
        <w:tab/>
      </w:r>
    </w:p>
    <w:p w14:paraId="1AD1BB31" w14:textId="77777777" w:rsidR="00240A4C" w:rsidRPr="001C5572" w:rsidRDefault="00240A4C" w:rsidP="005712E3">
      <w:pPr>
        <w:tabs>
          <w:tab w:val="left" w:leader="dot" w:pos="8789"/>
        </w:tabs>
        <w:spacing w:before="120"/>
        <w:ind w:left="720"/>
        <w:jc w:val="both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7B06FA46" w14:textId="77777777" w:rsidR="00240A4C" w:rsidRPr="001C5572" w:rsidRDefault="00240A4C" w:rsidP="00D55F43">
      <w:pPr>
        <w:tabs>
          <w:tab w:val="left" w:pos="8789"/>
        </w:tabs>
        <w:spacing w:before="120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  <w:r w:rsidRPr="001C5572">
        <w:rPr>
          <w:rFonts w:ascii="Verdana" w:eastAsia="Calibri" w:hAnsi="Verdana" w:cs="Arial"/>
          <w:sz w:val="20"/>
          <w:szCs w:val="20"/>
        </w:rPr>
        <w:tab/>
      </w:r>
    </w:p>
    <w:p w14:paraId="55BC4777" w14:textId="77777777" w:rsidR="00240A4C" w:rsidRPr="001C5572" w:rsidRDefault="00240A4C" w:rsidP="00240A4C">
      <w:pPr>
        <w:spacing w:before="120"/>
        <w:rPr>
          <w:rFonts w:ascii="Verdana" w:eastAsia="Calibri" w:hAnsi="Verdana" w:cs="Calibri"/>
          <w:b/>
          <w:sz w:val="20"/>
          <w:szCs w:val="20"/>
          <w:u w:val="single"/>
        </w:rPr>
      </w:pPr>
      <w:r w:rsidRPr="001C5572">
        <w:rPr>
          <w:rFonts w:ascii="Verdana" w:eastAsia="Calibri" w:hAnsi="Verdana" w:cs="Calibri"/>
          <w:b/>
          <w:sz w:val="20"/>
          <w:szCs w:val="20"/>
          <w:u w:val="single"/>
        </w:rPr>
        <w:t>A közlekedésre jogosult gépjármű/egyéb jármű:</w:t>
      </w:r>
    </w:p>
    <w:p w14:paraId="330E79C5" w14:textId="77777777" w:rsidR="00240A4C" w:rsidRPr="001C5572" w:rsidRDefault="00240A4C" w:rsidP="00240A4C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>típusa:</w:t>
      </w: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4D6256BA" w14:textId="77777777" w:rsidR="00240A4C" w:rsidRPr="001C5572" w:rsidRDefault="00240A4C" w:rsidP="00240A4C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 xml:space="preserve">forgalmi rendszáma: </w:t>
      </w: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50A60771" w14:textId="77777777" w:rsidR="00240A4C" w:rsidRPr="001C5572" w:rsidRDefault="00240A4C" w:rsidP="00240A4C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 xml:space="preserve">(egyéb hatósági jelzése): </w:t>
      </w: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0C786D25" w14:textId="77777777" w:rsidR="00240A4C" w:rsidRPr="001C5572" w:rsidRDefault="00240A4C" w:rsidP="00240A4C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Times New Roman" w:hAnsi="Verdana" w:cs="Calibri"/>
          <w:sz w:val="20"/>
          <w:szCs w:val="20"/>
          <w:lang w:eastAsia="hu-HU"/>
        </w:rPr>
        <w:t xml:space="preserve">össztömege (tonna): </w:t>
      </w:r>
      <w:r w:rsidRPr="001C5572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02FFD7EC" w14:textId="77777777" w:rsidR="00D55F43" w:rsidRPr="001C5572" w:rsidRDefault="00240A4C" w:rsidP="00240A4C">
      <w:pPr>
        <w:numPr>
          <w:ilvl w:val="0"/>
          <w:numId w:val="2"/>
        </w:numPr>
        <w:spacing w:before="120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>utánfutó: van – nincs (a megfelelő aláhúzandó)</w:t>
      </w:r>
    </w:p>
    <w:p w14:paraId="31F269FF" w14:textId="183F65D7" w:rsidR="006E06BE" w:rsidRPr="001C5572" w:rsidRDefault="006E06BE" w:rsidP="00240A4C">
      <w:pPr>
        <w:tabs>
          <w:tab w:val="left" w:leader="dot" w:pos="8789"/>
        </w:tabs>
        <w:spacing w:before="120"/>
        <w:rPr>
          <w:rFonts w:ascii="Verdana" w:eastAsia="Calibri" w:hAnsi="Verdana" w:cs="Calibri"/>
          <w:b/>
          <w:sz w:val="20"/>
          <w:szCs w:val="20"/>
        </w:rPr>
      </w:pPr>
    </w:p>
    <w:p w14:paraId="3BD93C72" w14:textId="77777777" w:rsidR="00240A4C" w:rsidRPr="001C5572" w:rsidRDefault="00240A4C" w:rsidP="00240A4C">
      <w:pPr>
        <w:tabs>
          <w:tab w:val="left" w:leader="dot" w:pos="8789"/>
        </w:tabs>
        <w:spacing w:before="120"/>
        <w:rPr>
          <w:rFonts w:ascii="Verdana" w:eastAsia="Calibri" w:hAnsi="Verdana" w:cs="Calibri"/>
          <w:b/>
          <w:sz w:val="20"/>
          <w:szCs w:val="20"/>
        </w:rPr>
      </w:pPr>
      <w:r w:rsidRPr="001C5572">
        <w:rPr>
          <w:rFonts w:ascii="Verdana" w:eastAsia="Calibri" w:hAnsi="Verdana" w:cs="Calibri"/>
          <w:b/>
          <w:sz w:val="20"/>
          <w:szCs w:val="20"/>
        </w:rPr>
        <w:t>Közlekedés célja</w:t>
      </w:r>
      <w:r w:rsidR="00B56B38" w:rsidRPr="001C5572">
        <w:rPr>
          <w:rFonts w:ascii="Verdana" w:eastAsia="Calibri" w:hAnsi="Verdana" w:cs="Calibri"/>
          <w:b/>
          <w:sz w:val="20"/>
          <w:szCs w:val="20"/>
        </w:rPr>
        <w:t xml:space="preserve"> (jogcím)</w:t>
      </w:r>
      <w:r w:rsidRPr="001C5572">
        <w:rPr>
          <w:rFonts w:ascii="Verdana" w:eastAsia="Calibri" w:hAnsi="Verdana" w:cs="Calibri"/>
          <w:b/>
          <w:sz w:val="20"/>
          <w:szCs w:val="20"/>
        </w:rPr>
        <w:t xml:space="preserve">: </w:t>
      </w: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17F0BA78" w14:textId="77777777" w:rsidR="006E06BE" w:rsidRPr="001C5572" w:rsidRDefault="006E06BE" w:rsidP="00240A4C">
      <w:pPr>
        <w:tabs>
          <w:tab w:val="left" w:leader="dot" w:pos="8789"/>
        </w:tabs>
        <w:spacing w:before="120"/>
        <w:rPr>
          <w:rFonts w:ascii="Verdana" w:eastAsia="Calibri" w:hAnsi="Verdana" w:cs="Calibri"/>
          <w:b/>
          <w:szCs w:val="20"/>
        </w:rPr>
      </w:pPr>
    </w:p>
    <w:p w14:paraId="092E4FAF" w14:textId="77777777" w:rsidR="00240A4C" w:rsidRPr="001C5572" w:rsidRDefault="00240A4C" w:rsidP="00240A4C">
      <w:pPr>
        <w:tabs>
          <w:tab w:val="left" w:leader="dot" w:pos="8789"/>
        </w:tabs>
        <w:spacing w:before="120"/>
        <w:rPr>
          <w:rFonts w:ascii="Verdana" w:eastAsia="Calibri" w:hAnsi="Verdana" w:cs="Calibri"/>
          <w:b/>
          <w:sz w:val="20"/>
          <w:szCs w:val="20"/>
        </w:rPr>
      </w:pPr>
      <w:r w:rsidRPr="001C5572">
        <w:rPr>
          <w:rFonts w:ascii="Verdana" w:eastAsia="Calibri" w:hAnsi="Verdana" w:cs="Calibri"/>
          <w:b/>
          <w:sz w:val="20"/>
          <w:szCs w:val="20"/>
        </w:rPr>
        <w:t xml:space="preserve">Hozzájárulás érvényességi ideje: </w:t>
      </w:r>
    </w:p>
    <w:p w14:paraId="50B3A7FE" w14:textId="77777777" w:rsidR="006E06BE" w:rsidRPr="001C5572" w:rsidRDefault="006E06BE" w:rsidP="006E06BE">
      <w:pPr>
        <w:spacing w:before="120"/>
        <w:jc w:val="both"/>
        <w:rPr>
          <w:rFonts w:ascii="Verdana" w:hAnsi="Verdana" w:cs="Arial"/>
          <w:sz w:val="20"/>
          <w:szCs w:val="18"/>
        </w:rPr>
      </w:pPr>
      <w:r w:rsidRPr="001C5572">
        <w:rPr>
          <w:rFonts w:ascii="Verdana" w:hAnsi="Verdana" w:cs="Arial"/>
          <w:sz w:val="20"/>
          <w:szCs w:val="18"/>
        </w:rPr>
        <w:t>20</w:t>
      </w:r>
      <w:proofErr w:type="gramStart"/>
      <w:r w:rsidRPr="001C5572">
        <w:rPr>
          <w:rFonts w:ascii="Verdana" w:hAnsi="Verdana" w:cs="Arial"/>
          <w:sz w:val="20"/>
          <w:szCs w:val="18"/>
        </w:rPr>
        <w:t>……………………..</w:t>
      </w:r>
      <w:proofErr w:type="gramEnd"/>
      <w:r w:rsidRPr="001C5572">
        <w:rPr>
          <w:rFonts w:ascii="Verdana" w:hAnsi="Verdana" w:cs="Arial"/>
          <w:sz w:val="20"/>
          <w:szCs w:val="18"/>
        </w:rPr>
        <w:t>év …………………….hó ……………..napjától</w:t>
      </w:r>
    </w:p>
    <w:p w14:paraId="174096B0" w14:textId="77777777" w:rsidR="006E06BE" w:rsidRPr="00D607C3" w:rsidRDefault="006E06BE" w:rsidP="006E06BE">
      <w:pPr>
        <w:spacing w:before="120"/>
        <w:jc w:val="both"/>
        <w:rPr>
          <w:rFonts w:ascii="Verdana" w:hAnsi="Verdana" w:cs="Arial"/>
          <w:sz w:val="20"/>
          <w:szCs w:val="18"/>
        </w:rPr>
      </w:pPr>
      <w:r w:rsidRPr="001C5572">
        <w:rPr>
          <w:rFonts w:ascii="Verdana" w:hAnsi="Verdana" w:cs="Arial"/>
          <w:sz w:val="20"/>
          <w:szCs w:val="18"/>
        </w:rPr>
        <w:t>20</w:t>
      </w:r>
      <w:proofErr w:type="gramStart"/>
      <w:r w:rsidRPr="001C5572">
        <w:rPr>
          <w:rFonts w:ascii="Verdana" w:hAnsi="Verdana" w:cs="Arial"/>
          <w:sz w:val="20"/>
          <w:szCs w:val="18"/>
        </w:rPr>
        <w:t>……………………..</w:t>
      </w:r>
      <w:proofErr w:type="gramEnd"/>
      <w:r w:rsidRPr="001C5572">
        <w:rPr>
          <w:rFonts w:ascii="Verdana" w:hAnsi="Verdana" w:cs="Arial"/>
          <w:sz w:val="20"/>
          <w:szCs w:val="18"/>
        </w:rPr>
        <w:t>év …………………….hó ……………..napjáig</w:t>
      </w:r>
    </w:p>
    <w:p w14:paraId="23E1A87E" w14:textId="77777777" w:rsidR="006E06BE" w:rsidRPr="00D607C3" w:rsidRDefault="006E06BE" w:rsidP="00240A4C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b/>
          <w:sz w:val="20"/>
          <w:szCs w:val="20"/>
        </w:rPr>
      </w:pPr>
    </w:p>
    <w:p w14:paraId="2309B959" w14:textId="77777777" w:rsidR="00240A4C" w:rsidRPr="001C5572" w:rsidRDefault="00240A4C" w:rsidP="00240A4C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b/>
          <w:sz w:val="20"/>
          <w:szCs w:val="20"/>
        </w:rPr>
        <w:lastRenderedPageBreak/>
        <w:t>Hozzájárulási díj számítása:</w:t>
      </w: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4718616D" w14:textId="77777777" w:rsidR="006E06BE" w:rsidRPr="001C5572" w:rsidRDefault="006E06BE" w:rsidP="006E06BE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0D5E6120" w14:textId="77777777" w:rsidR="006E06BE" w:rsidRPr="001C5572" w:rsidRDefault="006E06BE" w:rsidP="00240A4C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78C0C9E2" w14:textId="77777777" w:rsidR="006E06BE" w:rsidRPr="001C5572" w:rsidRDefault="006E06BE" w:rsidP="006E06BE">
      <w:pPr>
        <w:spacing w:after="0"/>
        <w:rPr>
          <w:rFonts w:ascii="Verdana" w:hAnsi="Verdana"/>
          <w:i/>
          <w:sz w:val="20"/>
          <w:szCs w:val="18"/>
        </w:rPr>
      </w:pPr>
      <w:r w:rsidRPr="001C5572">
        <w:rPr>
          <w:rFonts w:ascii="Verdana" w:hAnsi="Verdana"/>
          <w:i/>
          <w:sz w:val="20"/>
          <w:szCs w:val="18"/>
        </w:rPr>
        <w:t>[Hozzájárulási díj = Egységár (Ft) * Össztömeg (tonna) * Alkalom (db) * Igénybe vett töltéshossz (km) + ÁFA)]</w:t>
      </w:r>
    </w:p>
    <w:p w14:paraId="170DEB53" w14:textId="77777777" w:rsidR="006E06BE" w:rsidRPr="001C5572" w:rsidRDefault="006E06BE" w:rsidP="00240A4C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strike/>
          <w:color w:val="FF0000"/>
          <w:sz w:val="20"/>
          <w:szCs w:val="20"/>
        </w:rPr>
      </w:pPr>
    </w:p>
    <w:p w14:paraId="0C098B53" w14:textId="77777777" w:rsidR="00240A4C" w:rsidRPr="001C5572" w:rsidRDefault="00240A4C" w:rsidP="00240A4C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b/>
          <w:sz w:val="20"/>
          <w:szCs w:val="20"/>
        </w:rPr>
      </w:pPr>
      <w:r w:rsidRPr="001C5572">
        <w:rPr>
          <w:rFonts w:ascii="Verdana" w:eastAsia="Calibri" w:hAnsi="Verdana" w:cs="Calibri"/>
          <w:b/>
          <w:sz w:val="20"/>
          <w:szCs w:val="20"/>
        </w:rPr>
        <w:t xml:space="preserve">Hozzájárulási díj összesen: </w:t>
      </w:r>
      <w:r w:rsidRPr="001C5572">
        <w:rPr>
          <w:rFonts w:ascii="Verdana" w:eastAsia="Calibri" w:hAnsi="Verdana" w:cs="Calibri"/>
          <w:sz w:val="20"/>
          <w:szCs w:val="20"/>
        </w:rPr>
        <w:tab/>
        <w:t>,</w:t>
      </w:r>
    </w:p>
    <w:p w14:paraId="65329D28" w14:textId="77777777" w:rsidR="00240A4C" w:rsidRPr="001C5572" w:rsidRDefault="00240A4C" w:rsidP="00240A4C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b/>
          <w:sz w:val="20"/>
          <w:szCs w:val="20"/>
        </w:rPr>
      </w:pPr>
      <w:proofErr w:type="gramStart"/>
      <w:r w:rsidRPr="001C5572">
        <w:rPr>
          <w:rFonts w:ascii="Verdana" w:eastAsia="Calibri" w:hAnsi="Verdana" w:cs="Calibri"/>
          <w:b/>
          <w:sz w:val="20"/>
          <w:szCs w:val="20"/>
        </w:rPr>
        <w:t>azaz</w:t>
      </w:r>
      <w:proofErr w:type="gramEnd"/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61C3F599" w14:textId="77777777" w:rsidR="00240A4C" w:rsidRPr="001C5572" w:rsidRDefault="00240A4C" w:rsidP="00240A4C">
      <w:pPr>
        <w:rPr>
          <w:rFonts w:ascii="Verdana" w:eastAsia="Calibri" w:hAnsi="Verdana" w:cs="Calibri"/>
          <w:b/>
          <w:sz w:val="20"/>
          <w:szCs w:val="20"/>
          <w:u w:val="single"/>
        </w:rPr>
      </w:pPr>
    </w:p>
    <w:p w14:paraId="35B1E844" w14:textId="77777777" w:rsidR="00240A4C" w:rsidRPr="001C5572" w:rsidRDefault="00240A4C" w:rsidP="00240A4C">
      <w:pPr>
        <w:rPr>
          <w:rFonts w:ascii="Verdana" w:eastAsia="Calibri" w:hAnsi="Verdana" w:cs="Calibri"/>
          <w:b/>
          <w:sz w:val="20"/>
          <w:szCs w:val="20"/>
        </w:rPr>
      </w:pPr>
      <w:r w:rsidRPr="001C5572">
        <w:rPr>
          <w:rFonts w:ascii="Verdana" w:eastAsia="Calibri" w:hAnsi="Verdana" w:cs="Calibri"/>
          <w:b/>
          <w:sz w:val="20"/>
          <w:szCs w:val="20"/>
        </w:rPr>
        <w:t>Hozzájárulást kiadó szakaszmérnökség/szervezeti egység megnevezése:</w:t>
      </w:r>
      <w:bookmarkStart w:id="0" w:name="_GoBack"/>
      <w:bookmarkEnd w:id="0"/>
    </w:p>
    <w:p w14:paraId="052851F2" w14:textId="77777777" w:rsidR="00240A4C" w:rsidRPr="001C5572" w:rsidRDefault="00240A4C" w:rsidP="00240A4C">
      <w:pPr>
        <w:tabs>
          <w:tab w:val="left" w:leader="dot" w:pos="8789"/>
        </w:tabs>
        <w:jc w:val="both"/>
        <w:rPr>
          <w:rFonts w:ascii="Verdana" w:eastAsia="Calibri" w:hAnsi="Verdana" w:cs="Calibri"/>
          <w:sz w:val="20"/>
          <w:szCs w:val="20"/>
        </w:rPr>
      </w:pPr>
      <w:r w:rsidRPr="001C5572">
        <w:rPr>
          <w:rFonts w:ascii="Verdana" w:eastAsia="Calibri" w:hAnsi="Verdana" w:cs="Calibri"/>
          <w:sz w:val="20"/>
          <w:szCs w:val="20"/>
        </w:rPr>
        <w:tab/>
      </w:r>
    </w:p>
    <w:p w14:paraId="76DC7133" w14:textId="77777777" w:rsidR="00240A4C" w:rsidRPr="001C5572" w:rsidRDefault="00240A4C" w:rsidP="00240A4C">
      <w:pPr>
        <w:tabs>
          <w:tab w:val="left" w:leader="dot" w:pos="8789"/>
        </w:tabs>
        <w:jc w:val="both"/>
        <w:rPr>
          <w:rFonts w:ascii="Verdana" w:eastAsia="Calibri" w:hAnsi="Verdana" w:cs="Calibri"/>
          <w:sz w:val="20"/>
          <w:szCs w:val="20"/>
        </w:rPr>
      </w:pPr>
    </w:p>
    <w:p w14:paraId="01EFABE4" w14:textId="77777777" w:rsidR="00C03CDF" w:rsidRDefault="00240A4C" w:rsidP="00240A4C">
      <w:pPr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1C5572">
        <w:rPr>
          <w:rFonts w:ascii="Verdana" w:eastAsia="Times New Roman" w:hAnsi="Verdana" w:cs="Calibri"/>
          <w:sz w:val="20"/>
          <w:szCs w:val="20"/>
          <w:lang w:eastAsia="hu-HU"/>
        </w:rPr>
        <w:t>A hozzájárulás mellékletét képezi a kérelmező kötelezettségeire vonatkozó előírás, mely tartalmazza a közlekedés korlátozására, vagy szüneteltetésére vonatkozó tájékoztatást.</w:t>
      </w:r>
    </w:p>
    <w:p w14:paraId="62A1EEC4" w14:textId="19B4B240" w:rsidR="00D01788" w:rsidRPr="001C5572" w:rsidRDefault="00C03CDF" w:rsidP="00240A4C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1C5572">
        <w:rPr>
          <w:rFonts w:ascii="Verdana" w:eastAsia="Times New Roman" w:hAnsi="Verdana" w:cs="Arial"/>
          <w:sz w:val="20"/>
          <w:szCs w:val="20"/>
          <w:lang w:eastAsia="hu-HU"/>
        </w:rPr>
        <w:t>A kérelmező tudomásul veszi, hogy az Igazgatóság a töltésen való közlekedést ideiglenesen korlátozhatja, vagy megtilthatja és emiatt kárigény érvényesítésére</w:t>
      </w:r>
      <w:r w:rsidR="00A528CC" w:rsidRPr="001C5572">
        <w:rPr>
          <w:rFonts w:ascii="Verdana" w:eastAsia="Times New Roman" w:hAnsi="Verdana" w:cs="Arial"/>
          <w:sz w:val="20"/>
          <w:szCs w:val="20"/>
          <w:lang w:eastAsia="hu-HU"/>
        </w:rPr>
        <w:t>, valamint a</w:t>
      </w:r>
      <w:r w:rsidR="00A528CC" w:rsidRPr="001C5572">
        <w:t xml:space="preserve"> </w:t>
      </w:r>
      <w:r w:rsidR="00A528CC" w:rsidRPr="001C5572">
        <w:rPr>
          <w:rFonts w:ascii="Verdana" w:eastAsia="Times New Roman" w:hAnsi="Verdana" w:cs="Arial"/>
          <w:sz w:val="20"/>
          <w:szCs w:val="20"/>
          <w:lang w:eastAsia="hu-HU"/>
        </w:rPr>
        <w:t>hozzájárulási díj visszatérítésére nem jogosult</w:t>
      </w:r>
      <w:r w:rsidRPr="001C5572">
        <w:rPr>
          <w:rFonts w:ascii="Verdana" w:eastAsia="Times New Roman" w:hAnsi="Verdana" w:cs="Arial"/>
          <w:sz w:val="20"/>
          <w:szCs w:val="20"/>
          <w:lang w:eastAsia="hu-HU"/>
        </w:rPr>
        <w:t>.</w:t>
      </w:r>
    </w:p>
    <w:p w14:paraId="7951C419" w14:textId="77777777" w:rsidR="00240A4C" w:rsidRPr="00D607C3" w:rsidRDefault="00240A4C" w:rsidP="00240A4C">
      <w:pPr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D607C3">
        <w:rPr>
          <w:rFonts w:ascii="Verdana" w:eastAsia="Times New Roman" w:hAnsi="Verdana" w:cs="Calibri"/>
          <w:sz w:val="20"/>
          <w:szCs w:val="20"/>
          <w:lang w:eastAsia="hu-HU"/>
        </w:rPr>
        <w:t xml:space="preserve">Kérem, szíveskedjen a Hozzájárulás kötelezettségekre vonatkozó mellékletét figyelmesen elolvasni, az abban foglaltakat betartani. </w:t>
      </w:r>
    </w:p>
    <w:p w14:paraId="50DCDD54" w14:textId="77777777" w:rsidR="00240A4C" w:rsidRPr="00D607C3" w:rsidRDefault="00240A4C" w:rsidP="00240A4C">
      <w:pPr>
        <w:spacing w:before="120"/>
        <w:jc w:val="both"/>
        <w:rPr>
          <w:rFonts w:ascii="Verdana" w:eastAsia="Calibri" w:hAnsi="Verdana" w:cs="Calibri"/>
          <w:sz w:val="20"/>
          <w:szCs w:val="20"/>
        </w:rPr>
      </w:pPr>
      <w:r w:rsidRPr="00D607C3">
        <w:rPr>
          <w:rFonts w:ascii="Verdana" w:eastAsia="Calibri" w:hAnsi="Verdana" w:cs="Calibri"/>
          <w:sz w:val="20"/>
          <w:szCs w:val="20"/>
        </w:rPr>
        <w:t>Aki a szabálysértésekről szóló 2012. évi II. törvény 246. §. –</w:t>
      </w:r>
      <w:proofErr w:type="spellStart"/>
      <w:r w:rsidRPr="00D607C3">
        <w:rPr>
          <w:rFonts w:ascii="Verdana" w:eastAsia="Calibri" w:hAnsi="Verdana" w:cs="Calibri"/>
          <w:sz w:val="20"/>
          <w:szCs w:val="20"/>
        </w:rPr>
        <w:t>ában</w:t>
      </w:r>
      <w:proofErr w:type="spellEnd"/>
      <w:r w:rsidRPr="00D607C3">
        <w:rPr>
          <w:rFonts w:ascii="Verdana" w:eastAsia="Calibri" w:hAnsi="Verdana" w:cs="Calibri"/>
          <w:sz w:val="20"/>
          <w:szCs w:val="20"/>
        </w:rPr>
        <w:t xml:space="preserve"> foglaltak megsértésével szabálysértést követ el, vagy egyéb jogszabályba ütköző magatartást követ el, a kötelezettségekre vonatkozó előírást </w:t>
      </w:r>
      <w:proofErr w:type="gramStart"/>
      <w:r w:rsidRPr="00D607C3">
        <w:rPr>
          <w:rFonts w:ascii="Verdana" w:eastAsia="Calibri" w:hAnsi="Verdana" w:cs="Calibri"/>
          <w:sz w:val="20"/>
          <w:szCs w:val="20"/>
        </w:rPr>
        <w:t>megsérti</w:t>
      </w:r>
      <w:proofErr w:type="gramEnd"/>
      <w:r w:rsidRPr="00D607C3">
        <w:rPr>
          <w:rFonts w:ascii="Verdana" w:eastAsia="Calibri" w:hAnsi="Verdana" w:cs="Calibri"/>
          <w:sz w:val="20"/>
          <w:szCs w:val="20"/>
        </w:rPr>
        <w:t xml:space="preserve"> a hozzájárulást azonnali hatállyal vissza kell vonni, illetve a szabálysértés elkövetésétől számított egy évig részére hozzájárulás nem adható.</w:t>
      </w:r>
    </w:p>
    <w:p w14:paraId="4423CF3C" w14:textId="77777777" w:rsidR="00240A4C" w:rsidRPr="00D607C3" w:rsidRDefault="00240A4C" w:rsidP="00240A4C">
      <w:pPr>
        <w:spacing w:before="120"/>
        <w:jc w:val="both"/>
        <w:rPr>
          <w:rFonts w:ascii="Verdana" w:eastAsia="Calibri" w:hAnsi="Verdana" w:cs="Calibri"/>
          <w:sz w:val="20"/>
          <w:szCs w:val="20"/>
        </w:rPr>
      </w:pPr>
    </w:p>
    <w:p w14:paraId="2CD203F8" w14:textId="77777777" w:rsidR="00240A4C" w:rsidRPr="00D607C3" w:rsidRDefault="00240A4C" w:rsidP="00240A4C">
      <w:pPr>
        <w:spacing w:before="120"/>
        <w:jc w:val="both"/>
        <w:rPr>
          <w:rFonts w:ascii="Verdana" w:eastAsia="Calibri" w:hAnsi="Verdana" w:cs="Calibri"/>
          <w:sz w:val="20"/>
          <w:szCs w:val="20"/>
        </w:rPr>
      </w:pPr>
    </w:p>
    <w:p w14:paraId="0FEF0C66" w14:textId="77777777" w:rsidR="00240A4C" w:rsidRPr="00D77638" w:rsidRDefault="00240A4C" w:rsidP="00240A4C">
      <w:pPr>
        <w:spacing w:after="0"/>
        <w:jc w:val="both"/>
        <w:rPr>
          <w:rFonts w:ascii="Verdana" w:eastAsia="Times New Roman" w:hAnsi="Verdana" w:cs="Calibri"/>
          <w:color w:val="FF0000"/>
          <w:sz w:val="20"/>
          <w:szCs w:val="20"/>
          <w:lang w:eastAsia="hu-HU"/>
        </w:rPr>
      </w:pPr>
      <w:r w:rsidRPr="00D77638">
        <w:rPr>
          <w:rFonts w:ascii="Verdana" w:eastAsia="Times New Roman" w:hAnsi="Verdana" w:cs="Calibri"/>
          <w:sz w:val="20"/>
          <w:szCs w:val="20"/>
          <w:lang w:eastAsia="hu-HU"/>
        </w:rPr>
        <w:t>…</w:t>
      </w:r>
      <w:proofErr w:type="gramStart"/>
      <w:r w:rsidRPr="00D77638">
        <w:rPr>
          <w:rFonts w:ascii="Verdana" w:eastAsia="Times New Roman" w:hAnsi="Verdana" w:cs="Calibri"/>
          <w:sz w:val="20"/>
          <w:szCs w:val="20"/>
          <w:lang w:eastAsia="hu-HU"/>
        </w:rPr>
        <w:t>……………………</w:t>
      </w:r>
      <w:proofErr w:type="gramEnd"/>
      <w:r w:rsidRPr="00D77638">
        <w:rPr>
          <w:rFonts w:ascii="Verdana" w:eastAsia="Times New Roman" w:hAnsi="Verdana" w:cs="Calibri"/>
          <w:sz w:val="20"/>
          <w:szCs w:val="20"/>
          <w:lang w:eastAsia="hu-HU"/>
        </w:rPr>
        <w:t>település………………év……………….hó…………………nap</w:t>
      </w:r>
    </w:p>
    <w:p w14:paraId="60BB6D95" w14:textId="77777777" w:rsidR="00240A4C" w:rsidRPr="00D607C3" w:rsidRDefault="00240A4C" w:rsidP="00240A4C">
      <w:pPr>
        <w:spacing w:after="0"/>
        <w:ind w:left="1068"/>
        <w:contextualSpacing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</w:p>
    <w:p w14:paraId="1167E6BE" w14:textId="77777777" w:rsidR="00240A4C" w:rsidRPr="00D607C3" w:rsidRDefault="00240A4C" w:rsidP="00240A4C">
      <w:pPr>
        <w:spacing w:after="0"/>
        <w:rPr>
          <w:rFonts w:ascii="Verdana" w:eastAsia="Times New Roman" w:hAnsi="Verdana" w:cs="Calibri"/>
          <w:sz w:val="20"/>
          <w:szCs w:val="20"/>
          <w:lang w:eastAsia="hu-HU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607C3" w:rsidRPr="00D607C3" w14:paraId="5572B46A" w14:textId="77777777" w:rsidTr="00D0151A">
        <w:tc>
          <w:tcPr>
            <w:tcW w:w="4531" w:type="dxa"/>
          </w:tcPr>
          <w:p w14:paraId="5A0BB2EE" w14:textId="77777777" w:rsidR="00240A4C" w:rsidRPr="00D607C3" w:rsidRDefault="00240A4C" w:rsidP="00240A4C">
            <w:pPr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0DDC3F3D" w14:textId="77777777" w:rsidR="00240A4C" w:rsidRPr="00D607C3" w:rsidRDefault="00240A4C" w:rsidP="00240A4C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D607C3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>…………………………………………………………………..</w:t>
            </w:r>
          </w:p>
        </w:tc>
      </w:tr>
      <w:tr w:rsidR="00D607C3" w:rsidRPr="00D607C3" w14:paraId="09D537F5" w14:textId="77777777" w:rsidTr="00D0151A">
        <w:tc>
          <w:tcPr>
            <w:tcW w:w="4531" w:type="dxa"/>
          </w:tcPr>
          <w:p w14:paraId="2C803B9F" w14:textId="77777777" w:rsidR="00240A4C" w:rsidRPr="00D607C3" w:rsidRDefault="00240A4C" w:rsidP="00240A4C">
            <w:pPr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4E7C18EE" w14:textId="77777777" w:rsidR="00240A4C" w:rsidRPr="00D607C3" w:rsidRDefault="00240A4C" w:rsidP="00240A4C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D607C3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 xml:space="preserve">Felső-Tisza-vidéki Vízügyi Igazgatóság </w:t>
            </w:r>
          </w:p>
        </w:tc>
      </w:tr>
      <w:tr w:rsidR="00240A4C" w:rsidRPr="00D607C3" w14:paraId="5A5CB94F" w14:textId="77777777" w:rsidTr="00D0151A">
        <w:tc>
          <w:tcPr>
            <w:tcW w:w="4531" w:type="dxa"/>
          </w:tcPr>
          <w:p w14:paraId="53D06F25" w14:textId="77777777" w:rsidR="00240A4C" w:rsidRPr="00D607C3" w:rsidRDefault="00240A4C" w:rsidP="00240A4C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D607C3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>P. H.</w:t>
            </w:r>
          </w:p>
        </w:tc>
        <w:tc>
          <w:tcPr>
            <w:tcW w:w="4531" w:type="dxa"/>
          </w:tcPr>
          <w:p w14:paraId="7E44C0AB" w14:textId="77777777" w:rsidR="00240A4C" w:rsidRPr="00D607C3" w:rsidRDefault="00240A4C" w:rsidP="00240A4C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D607C3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>név</w:t>
            </w:r>
          </w:p>
          <w:p w14:paraId="2EA06558" w14:textId="77777777" w:rsidR="00240A4C" w:rsidRPr="00D607C3" w:rsidRDefault="00240A4C" w:rsidP="00240A4C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D607C3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 xml:space="preserve">szakaszmérnök/osztályvezető </w:t>
            </w:r>
          </w:p>
        </w:tc>
      </w:tr>
    </w:tbl>
    <w:p w14:paraId="323DEB75" w14:textId="77777777" w:rsidR="00400C9E" w:rsidRPr="00D607C3" w:rsidRDefault="00400C9E" w:rsidP="006C3AD3">
      <w:pPr>
        <w:pStyle w:val="boritolap"/>
        <w:spacing w:before="240"/>
        <w:rPr>
          <w:b/>
        </w:rPr>
      </w:pPr>
    </w:p>
    <w:sectPr w:rsidR="00400C9E" w:rsidRPr="00D607C3" w:rsidSect="007B166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934FA2" w14:textId="77777777" w:rsidR="009D41CF" w:rsidRDefault="009D41CF" w:rsidP="0095317F">
      <w:pPr>
        <w:spacing w:after="0"/>
      </w:pPr>
      <w:r>
        <w:separator/>
      </w:r>
    </w:p>
  </w:endnote>
  <w:endnote w:type="continuationSeparator" w:id="0">
    <w:p w14:paraId="6279B24C" w14:textId="77777777" w:rsidR="009D41CF" w:rsidRDefault="009D41CF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14:paraId="6626F619" w14:textId="52CBA83E"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3EF8">
          <w:rPr>
            <w:noProof/>
          </w:rPr>
          <w:t>2</w:t>
        </w:r>
        <w:r>
          <w:fldChar w:fldCharType="end"/>
        </w:r>
      </w:p>
    </w:sdtContent>
  </w:sdt>
  <w:p w14:paraId="7FBC10D8" w14:textId="77777777"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14:paraId="7207CEE9" w14:textId="78AC3F9B"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3EF8">
          <w:rPr>
            <w:noProof/>
          </w:rPr>
          <w:t>1</w:t>
        </w:r>
        <w:r>
          <w:fldChar w:fldCharType="end"/>
        </w:r>
      </w:p>
    </w:sdtContent>
  </w:sdt>
  <w:p w14:paraId="3099B502" w14:textId="77777777"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62BE98" w14:textId="77777777" w:rsidR="009D41CF" w:rsidRDefault="009D41CF" w:rsidP="0095317F">
      <w:pPr>
        <w:spacing w:after="0"/>
      </w:pPr>
      <w:r>
        <w:separator/>
      </w:r>
    </w:p>
  </w:footnote>
  <w:footnote w:type="continuationSeparator" w:id="0">
    <w:p w14:paraId="18682616" w14:textId="77777777" w:rsidR="009D41CF" w:rsidRDefault="009D41CF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922055" w14:textId="314E6943" w:rsidR="00DA4CDF" w:rsidRDefault="003E2614" w:rsidP="00492A7E">
    <w:pPr>
      <w:pStyle w:val="lfej"/>
      <w:tabs>
        <w:tab w:val="clear" w:pos="4536"/>
        <w:tab w:val="clear" w:pos="9072"/>
      </w:tabs>
      <w:jc w:val="right"/>
    </w:pPr>
    <w:r>
      <w:rPr>
        <w:rFonts w:ascii="Verdana" w:eastAsia="Calibri" w:hAnsi="Verdana" w:cs="Times New Roman"/>
        <w:sz w:val="20"/>
      </w:rPr>
      <w:t>IGU III./3. (</w:t>
    </w:r>
    <w:r w:rsidR="00A03EF8">
      <w:rPr>
        <w:rFonts w:ascii="Verdana" w:eastAsia="Calibri" w:hAnsi="Verdana" w:cs="Times New Roman"/>
        <w:sz w:val="20"/>
      </w:rPr>
      <w:t>2026.01.22.)</w:t>
    </w:r>
    <w:r w:rsidR="00492A7E" w:rsidRPr="00D607C3">
      <w:rPr>
        <w:rFonts w:ascii="Verdana" w:eastAsia="Calibri" w:hAnsi="Verdana" w:cs="Times New Roman"/>
        <w:sz w:val="20"/>
      </w:rPr>
      <w:t xml:space="preserve"> </w:t>
    </w:r>
    <w:r w:rsidR="00A62B93">
      <w:rPr>
        <w:rFonts w:ascii="Verdana" w:eastAsia="Calibri" w:hAnsi="Verdana" w:cs="Times New Roman"/>
        <w:sz w:val="20"/>
      </w:rPr>
      <w:t>4</w:t>
    </w:r>
    <w:r w:rsidR="00492A7E" w:rsidRPr="00D607C3">
      <w:rPr>
        <w:rFonts w:ascii="Verdana" w:eastAsia="Calibri" w:hAnsi="Verdana" w:cs="Times New Roman"/>
        <w:sz w:val="20"/>
      </w:rPr>
      <w:t>. számú melléklet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F4C657" w14:textId="23992A55" w:rsidR="000E319F" w:rsidRPr="00D607C3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D607C3"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6BDF71B1" wp14:editId="761972C2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C5572">
      <w:rPr>
        <w:rFonts w:ascii="Verdana" w:eastAsia="Calibri" w:hAnsi="Verdana" w:cs="Times New Roman"/>
        <w:sz w:val="20"/>
      </w:rPr>
      <w:t>IGU III./3. (</w:t>
    </w:r>
    <w:r w:rsidR="00A03EF8">
      <w:rPr>
        <w:rFonts w:ascii="Verdana" w:eastAsia="Calibri" w:hAnsi="Verdana" w:cs="Times New Roman"/>
        <w:sz w:val="20"/>
      </w:rPr>
      <w:t>2026.01.22</w:t>
    </w:r>
    <w:r w:rsidR="00D607C3" w:rsidRPr="00D607C3">
      <w:rPr>
        <w:rFonts w:ascii="Verdana" w:eastAsia="Calibri" w:hAnsi="Verdana" w:cs="Times New Roman"/>
        <w:sz w:val="20"/>
      </w:rPr>
      <w:t>.</w:t>
    </w:r>
    <w:r w:rsidR="004A13E0" w:rsidRPr="00D607C3">
      <w:rPr>
        <w:rFonts w:ascii="Verdana" w:eastAsia="Calibri" w:hAnsi="Verdana" w:cs="Times New Roman"/>
        <w:sz w:val="20"/>
      </w:rPr>
      <w:t xml:space="preserve">) </w:t>
    </w:r>
    <w:r w:rsidR="00A62B93">
      <w:rPr>
        <w:rFonts w:ascii="Verdana" w:eastAsia="Calibri" w:hAnsi="Verdana" w:cs="Times New Roman"/>
        <w:sz w:val="20"/>
      </w:rPr>
      <w:t>4</w:t>
    </w:r>
    <w:r w:rsidR="004A13E0" w:rsidRPr="00D607C3">
      <w:rPr>
        <w:rFonts w:ascii="Verdana" w:eastAsia="Calibri" w:hAnsi="Verdana" w:cs="Times New Roman"/>
        <w:sz w:val="20"/>
      </w:rPr>
      <w:t>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A06C4"/>
    <w:multiLevelType w:val="hybridMultilevel"/>
    <w:tmpl w:val="600293AE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DA6BDC"/>
    <w:multiLevelType w:val="hybridMultilevel"/>
    <w:tmpl w:val="48F2E374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77DC"/>
    <w:rsid w:val="000E319F"/>
    <w:rsid w:val="00115213"/>
    <w:rsid w:val="0012437D"/>
    <w:rsid w:val="0015318D"/>
    <w:rsid w:val="001824C1"/>
    <w:rsid w:val="001A096E"/>
    <w:rsid w:val="001A427D"/>
    <w:rsid w:val="001C5572"/>
    <w:rsid w:val="001F36F1"/>
    <w:rsid w:val="00220655"/>
    <w:rsid w:val="00240A4C"/>
    <w:rsid w:val="002B2A3E"/>
    <w:rsid w:val="002F2DBA"/>
    <w:rsid w:val="003079D3"/>
    <w:rsid w:val="003C7240"/>
    <w:rsid w:val="003D7071"/>
    <w:rsid w:val="003E2614"/>
    <w:rsid w:val="003F2C68"/>
    <w:rsid w:val="003F4551"/>
    <w:rsid w:val="00400C9E"/>
    <w:rsid w:val="004200D9"/>
    <w:rsid w:val="004244F8"/>
    <w:rsid w:val="00492A7E"/>
    <w:rsid w:val="00493BA0"/>
    <w:rsid w:val="004A13E0"/>
    <w:rsid w:val="004F1C54"/>
    <w:rsid w:val="00514501"/>
    <w:rsid w:val="00520CE0"/>
    <w:rsid w:val="00523C2A"/>
    <w:rsid w:val="00527C71"/>
    <w:rsid w:val="0054134B"/>
    <w:rsid w:val="005712E3"/>
    <w:rsid w:val="00571C2E"/>
    <w:rsid w:val="0058401F"/>
    <w:rsid w:val="005B1622"/>
    <w:rsid w:val="005E6619"/>
    <w:rsid w:val="005F3C78"/>
    <w:rsid w:val="00631D29"/>
    <w:rsid w:val="0065344A"/>
    <w:rsid w:val="006716DE"/>
    <w:rsid w:val="00672FE5"/>
    <w:rsid w:val="00675BF3"/>
    <w:rsid w:val="006771C4"/>
    <w:rsid w:val="006842EC"/>
    <w:rsid w:val="006A5211"/>
    <w:rsid w:val="006C3AD3"/>
    <w:rsid w:val="006C6C51"/>
    <w:rsid w:val="006E06BE"/>
    <w:rsid w:val="0075194A"/>
    <w:rsid w:val="007723E6"/>
    <w:rsid w:val="007B1669"/>
    <w:rsid w:val="007C6AE8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28BD"/>
    <w:rsid w:val="008A6BD9"/>
    <w:rsid w:val="008C7B32"/>
    <w:rsid w:val="00906963"/>
    <w:rsid w:val="009237C1"/>
    <w:rsid w:val="00936D41"/>
    <w:rsid w:val="009461C9"/>
    <w:rsid w:val="0095317F"/>
    <w:rsid w:val="009D41CF"/>
    <w:rsid w:val="009E0590"/>
    <w:rsid w:val="00A03EF8"/>
    <w:rsid w:val="00A05848"/>
    <w:rsid w:val="00A1411C"/>
    <w:rsid w:val="00A528CC"/>
    <w:rsid w:val="00A62B93"/>
    <w:rsid w:val="00A71C4B"/>
    <w:rsid w:val="00A855AC"/>
    <w:rsid w:val="00AA5105"/>
    <w:rsid w:val="00AC59E8"/>
    <w:rsid w:val="00AF45B8"/>
    <w:rsid w:val="00B05C4A"/>
    <w:rsid w:val="00B32EA1"/>
    <w:rsid w:val="00B55745"/>
    <w:rsid w:val="00B56B38"/>
    <w:rsid w:val="00B65380"/>
    <w:rsid w:val="00BC1731"/>
    <w:rsid w:val="00BF698B"/>
    <w:rsid w:val="00C03CDF"/>
    <w:rsid w:val="00C03D6D"/>
    <w:rsid w:val="00C05D7E"/>
    <w:rsid w:val="00C44A81"/>
    <w:rsid w:val="00C5378E"/>
    <w:rsid w:val="00C640F9"/>
    <w:rsid w:val="00C95AA2"/>
    <w:rsid w:val="00CB69B9"/>
    <w:rsid w:val="00CC5587"/>
    <w:rsid w:val="00CE61B6"/>
    <w:rsid w:val="00D01788"/>
    <w:rsid w:val="00D27057"/>
    <w:rsid w:val="00D45086"/>
    <w:rsid w:val="00D55F43"/>
    <w:rsid w:val="00D607C3"/>
    <w:rsid w:val="00D77638"/>
    <w:rsid w:val="00D93958"/>
    <w:rsid w:val="00D95257"/>
    <w:rsid w:val="00DA4CDF"/>
    <w:rsid w:val="00DB7241"/>
    <w:rsid w:val="00DC3565"/>
    <w:rsid w:val="00DD59B2"/>
    <w:rsid w:val="00DF0D76"/>
    <w:rsid w:val="00DF5CFB"/>
    <w:rsid w:val="00E47A20"/>
    <w:rsid w:val="00E53E83"/>
    <w:rsid w:val="00E7609A"/>
    <w:rsid w:val="00E83DB7"/>
    <w:rsid w:val="00EA710A"/>
    <w:rsid w:val="00ED7BDD"/>
    <w:rsid w:val="00F066BD"/>
    <w:rsid w:val="00F23E78"/>
    <w:rsid w:val="00F27403"/>
    <w:rsid w:val="00F7110C"/>
    <w:rsid w:val="00F7499E"/>
    <w:rsid w:val="00F93787"/>
    <w:rsid w:val="00F97647"/>
    <w:rsid w:val="00FA7F14"/>
    <w:rsid w:val="00FB4D9C"/>
    <w:rsid w:val="00FB5753"/>
    <w:rsid w:val="00FE6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27E080F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A096E"/>
    <w:pPr>
      <w:spacing w:after="0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A096E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A096E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C03CD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03CDF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03CDF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03CDF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03CD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4B00C6-8B3B-4C71-A54B-A7AB3156C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2</Pages>
  <Words>306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2020-01-08T07:22:00Z</cp:lastPrinted>
  <dcterms:created xsi:type="dcterms:W3CDTF">2026-01-22T11:09:00Z</dcterms:created>
  <dcterms:modified xsi:type="dcterms:W3CDTF">2026-01-22T11:09:00Z</dcterms:modified>
</cp:coreProperties>
</file>