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87D84E" w14:textId="22D9D543" w:rsidR="006C3AD3" w:rsidRPr="00F43388" w:rsidRDefault="00F43388" w:rsidP="006C3AD3">
      <w:pPr>
        <w:jc w:val="center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b/>
          <w:sz w:val="18"/>
          <w:szCs w:val="18"/>
        </w:rPr>
        <w:tab/>
      </w:r>
      <w:r>
        <w:rPr>
          <w:rFonts w:ascii="Verdana" w:hAnsi="Verdana" w:cs="Arial"/>
          <w:b/>
          <w:sz w:val="18"/>
          <w:szCs w:val="18"/>
        </w:rPr>
        <w:tab/>
      </w:r>
      <w:r>
        <w:rPr>
          <w:rFonts w:ascii="Verdana" w:hAnsi="Verdana" w:cs="Arial"/>
          <w:b/>
          <w:sz w:val="18"/>
          <w:szCs w:val="18"/>
        </w:rPr>
        <w:tab/>
      </w:r>
      <w:r>
        <w:rPr>
          <w:rFonts w:ascii="Verdana" w:hAnsi="Verdana" w:cs="Arial"/>
          <w:b/>
          <w:sz w:val="18"/>
          <w:szCs w:val="18"/>
        </w:rPr>
        <w:tab/>
      </w:r>
      <w:r>
        <w:rPr>
          <w:rFonts w:ascii="Verdana" w:hAnsi="Verdana" w:cs="Arial"/>
          <w:b/>
          <w:sz w:val="18"/>
          <w:szCs w:val="18"/>
        </w:rPr>
        <w:tab/>
      </w:r>
      <w:r>
        <w:rPr>
          <w:rFonts w:ascii="Verdana" w:hAnsi="Verdana" w:cs="Arial"/>
          <w:b/>
          <w:sz w:val="18"/>
          <w:szCs w:val="18"/>
        </w:rPr>
        <w:tab/>
      </w:r>
      <w:r w:rsidRPr="00F43388">
        <w:rPr>
          <w:rFonts w:ascii="Verdana" w:hAnsi="Verdana" w:cs="Arial"/>
          <w:sz w:val="18"/>
          <w:szCs w:val="18"/>
        </w:rPr>
        <w:t xml:space="preserve">Ügyiratszám: </w:t>
      </w:r>
    </w:p>
    <w:p w14:paraId="0781F8BD" w14:textId="77777777" w:rsidR="006C3AD3" w:rsidRPr="00652F3E" w:rsidRDefault="006C3AD3" w:rsidP="006C3AD3">
      <w:pPr>
        <w:jc w:val="center"/>
        <w:rPr>
          <w:rFonts w:ascii="Verdana" w:hAnsi="Verdana" w:cs="Arial"/>
          <w:b/>
          <w:sz w:val="18"/>
          <w:szCs w:val="18"/>
        </w:rPr>
      </w:pPr>
    </w:p>
    <w:p w14:paraId="20301A51" w14:textId="77777777" w:rsidR="00D95939" w:rsidRPr="00652F3E" w:rsidRDefault="00D95939" w:rsidP="006C3AD3">
      <w:pPr>
        <w:jc w:val="center"/>
        <w:rPr>
          <w:rFonts w:ascii="Verdana" w:hAnsi="Verdana" w:cs="Arial"/>
          <w:b/>
          <w:sz w:val="18"/>
          <w:szCs w:val="18"/>
        </w:rPr>
      </w:pPr>
      <w:bookmarkStart w:id="0" w:name="_GoBack"/>
      <w:bookmarkEnd w:id="0"/>
    </w:p>
    <w:p w14:paraId="0C029015" w14:textId="77777777" w:rsidR="00F43388" w:rsidRDefault="00F43388" w:rsidP="006C3AD3">
      <w:pPr>
        <w:jc w:val="center"/>
        <w:rPr>
          <w:rFonts w:ascii="Verdana" w:hAnsi="Verdana" w:cs="Arial"/>
          <w:b/>
          <w:sz w:val="18"/>
          <w:szCs w:val="18"/>
        </w:rPr>
      </w:pPr>
      <w:r>
        <w:rPr>
          <w:rFonts w:ascii="Verdana" w:hAnsi="Verdana" w:cs="Arial"/>
          <w:b/>
          <w:sz w:val="18"/>
          <w:szCs w:val="18"/>
        </w:rPr>
        <w:t xml:space="preserve">NYILATKOZAT </w:t>
      </w:r>
    </w:p>
    <w:p w14:paraId="706E5CFB" w14:textId="735EFAD5" w:rsidR="006C3AD3" w:rsidRPr="00652F3E" w:rsidRDefault="00F43388" w:rsidP="006C3AD3">
      <w:pPr>
        <w:jc w:val="center"/>
        <w:rPr>
          <w:rFonts w:ascii="Verdana" w:hAnsi="Verdana" w:cs="Arial"/>
          <w:b/>
          <w:sz w:val="18"/>
          <w:szCs w:val="18"/>
        </w:rPr>
      </w:pPr>
      <w:proofErr w:type="gramStart"/>
      <w:r>
        <w:rPr>
          <w:rFonts w:ascii="Verdana" w:hAnsi="Verdana" w:cs="Arial"/>
          <w:b/>
          <w:sz w:val="18"/>
          <w:szCs w:val="18"/>
        </w:rPr>
        <w:t>kérelem</w:t>
      </w:r>
      <w:proofErr w:type="gramEnd"/>
      <w:r>
        <w:rPr>
          <w:rFonts w:ascii="Verdana" w:hAnsi="Verdana" w:cs="Arial"/>
          <w:b/>
          <w:sz w:val="18"/>
          <w:szCs w:val="18"/>
        </w:rPr>
        <w:t xml:space="preserve"> elfogadásáról</w:t>
      </w:r>
    </w:p>
    <w:p w14:paraId="46626ABF" w14:textId="77777777" w:rsidR="00F43388" w:rsidRDefault="00F43388" w:rsidP="00F43388">
      <w:pPr>
        <w:pStyle w:val="Listaszerbekezds"/>
        <w:spacing w:before="120"/>
        <w:ind w:left="0"/>
        <w:contextualSpacing w:val="0"/>
        <w:jc w:val="both"/>
        <w:rPr>
          <w:rFonts w:ascii="Verdana" w:hAnsi="Verdana" w:cs="Arial"/>
          <w:b/>
          <w:sz w:val="18"/>
          <w:szCs w:val="18"/>
        </w:rPr>
      </w:pPr>
    </w:p>
    <w:p w14:paraId="0F97D633" w14:textId="4E981C5F" w:rsidR="006C3AD3" w:rsidRPr="00652F3E" w:rsidRDefault="009232ED" w:rsidP="00F43388">
      <w:pPr>
        <w:pStyle w:val="Listaszerbekezds"/>
        <w:spacing w:before="120"/>
        <w:ind w:left="0"/>
        <w:contextualSpacing w:val="0"/>
        <w:jc w:val="both"/>
        <w:rPr>
          <w:rFonts w:ascii="Verdana" w:hAnsi="Verdana" w:cs="Arial"/>
          <w:b/>
          <w:sz w:val="18"/>
          <w:szCs w:val="18"/>
          <w:u w:val="single"/>
        </w:rPr>
      </w:pPr>
      <w:r>
        <w:rPr>
          <w:rFonts w:ascii="Verdana" w:hAnsi="Verdana" w:cs="Arial"/>
          <w:b/>
          <w:sz w:val="18"/>
          <w:szCs w:val="18"/>
          <w:u w:val="single"/>
        </w:rPr>
        <w:t>Kérel</w:t>
      </w:r>
      <w:r w:rsidR="001A223A">
        <w:rPr>
          <w:rFonts w:ascii="Verdana" w:hAnsi="Verdana" w:cs="Arial"/>
          <w:b/>
          <w:sz w:val="18"/>
          <w:szCs w:val="18"/>
          <w:u w:val="single"/>
        </w:rPr>
        <w:t>m</w:t>
      </w:r>
      <w:r>
        <w:rPr>
          <w:rFonts w:ascii="Verdana" w:hAnsi="Verdana" w:cs="Arial"/>
          <w:b/>
          <w:sz w:val="18"/>
          <w:szCs w:val="18"/>
          <w:u w:val="single"/>
        </w:rPr>
        <w:t>ező</w:t>
      </w:r>
      <w:r w:rsidR="001A223A">
        <w:rPr>
          <w:rFonts w:ascii="Verdana" w:hAnsi="Verdana" w:cs="Arial"/>
          <w:b/>
          <w:sz w:val="18"/>
          <w:szCs w:val="18"/>
          <w:u w:val="single"/>
        </w:rPr>
        <w:t xml:space="preserve"> </w:t>
      </w:r>
      <w:r w:rsidR="0034518D" w:rsidRPr="00652F3E">
        <w:rPr>
          <w:rFonts w:ascii="Verdana" w:hAnsi="Verdana" w:cs="Arial"/>
          <w:b/>
          <w:sz w:val="18"/>
          <w:szCs w:val="18"/>
          <w:u w:val="single"/>
        </w:rPr>
        <w:t>adatai</w:t>
      </w:r>
      <w:r w:rsidR="006C3AD3" w:rsidRPr="00652F3E">
        <w:rPr>
          <w:rFonts w:ascii="Verdana" w:hAnsi="Verdana" w:cs="Arial"/>
          <w:b/>
          <w:sz w:val="18"/>
          <w:szCs w:val="18"/>
          <w:u w:val="single"/>
        </w:rPr>
        <w:t>:</w:t>
      </w:r>
    </w:p>
    <w:p w14:paraId="4F010EF6" w14:textId="1C3D287B" w:rsidR="006C3AD3" w:rsidRPr="007A3DAC" w:rsidRDefault="001A223A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Név/Cégnév</w:t>
      </w:r>
      <w:r w:rsidR="006C3AD3" w:rsidRPr="007A3DAC">
        <w:rPr>
          <w:rFonts w:ascii="Verdana" w:hAnsi="Verdana" w:cs="Arial"/>
          <w:sz w:val="18"/>
          <w:szCs w:val="18"/>
        </w:rPr>
        <w:t xml:space="preserve">: </w:t>
      </w:r>
      <w:r w:rsidR="006C3AD3" w:rsidRPr="007A3DAC">
        <w:rPr>
          <w:rFonts w:ascii="Verdana" w:hAnsi="Verdana" w:cs="Arial"/>
          <w:sz w:val="18"/>
          <w:szCs w:val="18"/>
        </w:rPr>
        <w:tab/>
      </w:r>
    </w:p>
    <w:p w14:paraId="3330FEA3" w14:textId="198492D3" w:rsidR="006C3AD3" w:rsidRPr="007A3DAC" w:rsidRDefault="006C3AD3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>Lakcím/Cég székhelye:</w:t>
      </w:r>
      <w:r w:rsidRPr="007A3DAC">
        <w:rPr>
          <w:rFonts w:ascii="Verdana" w:hAnsi="Verdana" w:cs="Arial"/>
          <w:sz w:val="18"/>
          <w:szCs w:val="18"/>
        </w:rPr>
        <w:tab/>
      </w:r>
    </w:p>
    <w:p w14:paraId="79A577B2" w14:textId="77777777" w:rsidR="006C3AD3" w:rsidRPr="007A3DAC" w:rsidRDefault="006C3AD3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>Telefon:</w:t>
      </w:r>
      <w:r w:rsidRPr="007A3DAC">
        <w:rPr>
          <w:rFonts w:ascii="Verdana" w:hAnsi="Verdana" w:cs="Arial"/>
          <w:sz w:val="18"/>
          <w:szCs w:val="18"/>
        </w:rPr>
        <w:tab/>
      </w:r>
    </w:p>
    <w:p w14:paraId="6CA4BA19" w14:textId="77777777" w:rsidR="001A223A" w:rsidRDefault="001A223A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</w:p>
    <w:p w14:paraId="5BEDE89D" w14:textId="044F2E02" w:rsidR="00AD4AE3" w:rsidRPr="001A223A" w:rsidRDefault="00F43388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b/>
          <w:sz w:val="18"/>
          <w:szCs w:val="18"/>
          <w:u w:val="single"/>
        </w:rPr>
      </w:pPr>
      <w:r w:rsidRPr="001A223A">
        <w:rPr>
          <w:rFonts w:ascii="Verdana" w:hAnsi="Verdana" w:cs="Arial"/>
          <w:b/>
          <w:sz w:val="18"/>
          <w:szCs w:val="18"/>
          <w:u w:val="single"/>
        </w:rPr>
        <w:t>Benyújtott kérelem ügyiratszáma:</w:t>
      </w:r>
      <w:r w:rsidRPr="001A223A">
        <w:rPr>
          <w:rFonts w:ascii="Verdana" w:hAnsi="Verdana" w:cs="Arial"/>
          <w:sz w:val="18"/>
          <w:szCs w:val="18"/>
        </w:rPr>
        <w:t xml:space="preserve"> </w:t>
      </w:r>
      <w:r w:rsidRPr="001A223A">
        <w:rPr>
          <w:rFonts w:ascii="Verdana" w:hAnsi="Verdana" w:cs="Arial"/>
          <w:sz w:val="18"/>
          <w:szCs w:val="18"/>
        </w:rPr>
        <w:tab/>
      </w:r>
    </w:p>
    <w:p w14:paraId="3D752899" w14:textId="77777777" w:rsidR="00F43388" w:rsidRDefault="00F43388" w:rsidP="00F43388">
      <w:pPr>
        <w:spacing w:after="0"/>
        <w:rPr>
          <w:rFonts w:ascii="Verdana" w:hAnsi="Verdana" w:cs="Arial"/>
          <w:b/>
          <w:sz w:val="18"/>
          <w:szCs w:val="18"/>
        </w:rPr>
      </w:pPr>
    </w:p>
    <w:p w14:paraId="3805ADBE" w14:textId="77777777" w:rsidR="00F43388" w:rsidRDefault="00F43388" w:rsidP="00F43388">
      <w:pPr>
        <w:spacing w:after="0"/>
        <w:jc w:val="both"/>
        <w:rPr>
          <w:rFonts w:ascii="Verdana" w:hAnsi="Verdana" w:cs="Arial"/>
          <w:b/>
          <w:sz w:val="18"/>
          <w:szCs w:val="18"/>
        </w:rPr>
      </w:pPr>
    </w:p>
    <w:p w14:paraId="79D7413C" w14:textId="20821D65" w:rsidR="00F43388" w:rsidRPr="00F43388" w:rsidRDefault="00F43388" w:rsidP="00F43388">
      <w:pPr>
        <w:spacing w:after="0"/>
        <w:jc w:val="both"/>
        <w:rPr>
          <w:rFonts w:ascii="Verdana" w:hAnsi="Verdana" w:cs="Arial"/>
          <w:b/>
          <w:sz w:val="18"/>
          <w:szCs w:val="18"/>
        </w:rPr>
      </w:pPr>
      <w:r w:rsidRPr="00F43388">
        <w:rPr>
          <w:rFonts w:ascii="Verdana" w:hAnsi="Verdana" w:cs="Arial"/>
          <w:b/>
          <w:sz w:val="18"/>
          <w:szCs w:val="18"/>
        </w:rPr>
        <w:t xml:space="preserve">A **** (név) </w:t>
      </w:r>
      <w:r>
        <w:rPr>
          <w:rFonts w:ascii="Verdana" w:hAnsi="Verdana" w:cs="Arial"/>
          <w:b/>
          <w:sz w:val="18"/>
          <w:szCs w:val="18"/>
        </w:rPr>
        <w:t xml:space="preserve">kérelmező által **** (dátum – év, hónap, nap) </w:t>
      </w:r>
      <w:r w:rsidRPr="00F43388">
        <w:rPr>
          <w:rFonts w:ascii="Verdana" w:hAnsi="Verdana" w:cs="Arial"/>
          <w:b/>
          <w:sz w:val="18"/>
          <w:szCs w:val="18"/>
        </w:rPr>
        <w:t xml:space="preserve">napján benyújtott, **** </w:t>
      </w:r>
      <w:proofErr w:type="gramStart"/>
      <w:r w:rsidRPr="00F43388">
        <w:rPr>
          <w:rFonts w:ascii="Verdana" w:hAnsi="Verdana" w:cs="Arial"/>
          <w:b/>
          <w:sz w:val="18"/>
          <w:szCs w:val="18"/>
        </w:rPr>
        <w:t>ügyiratszámú  kérelmet</w:t>
      </w:r>
      <w:proofErr w:type="gramEnd"/>
      <w:r w:rsidRPr="00F43388">
        <w:rPr>
          <w:rFonts w:ascii="Verdana" w:hAnsi="Verdana" w:cs="Arial"/>
          <w:b/>
          <w:sz w:val="18"/>
          <w:szCs w:val="18"/>
        </w:rPr>
        <w:t xml:space="preserve"> (a megfelelő rész aláhúzandó):</w:t>
      </w:r>
    </w:p>
    <w:p w14:paraId="1CE7C800" w14:textId="47FFF632" w:rsidR="000A46F8" w:rsidRPr="00F43388" w:rsidRDefault="000A46F8" w:rsidP="000E0494">
      <w:pPr>
        <w:spacing w:after="0"/>
        <w:rPr>
          <w:rFonts w:ascii="Verdana" w:hAnsi="Verdana" w:cs="Arial"/>
          <w:b/>
          <w:sz w:val="18"/>
          <w:szCs w:val="18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0E0494" w:rsidRPr="00652F3E" w14:paraId="4197E4D0" w14:textId="77777777" w:rsidTr="000E0494">
        <w:tc>
          <w:tcPr>
            <w:tcW w:w="4531" w:type="dxa"/>
          </w:tcPr>
          <w:p w14:paraId="02F06B24" w14:textId="77777777" w:rsidR="000A46F8" w:rsidRPr="00652F3E" w:rsidRDefault="000A46F8" w:rsidP="000E0494">
            <w:pPr>
              <w:spacing w:before="120" w:after="12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652F3E">
              <w:rPr>
                <w:rFonts w:ascii="Verdana" w:hAnsi="Verdana" w:cs="Arial"/>
                <w:sz w:val="18"/>
                <w:szCs w:val="18"/>
              </w:rPr>
              <w:t>elfogadom</w:t>
            </w:r>
          </w:p>
        </w:tc>
        <w:tc>
          <w:tcPr>
            <w:tcW w:w="4531" w:type="dxa"/>
          </w:tcPr>
          <w:p w14:paraId="5C4AEDF6" w14:textId="77777777" w:rsidR="000A46F8" w:rsidRPr="00652F3E" w:rsidRDefault="000A46F8" w:rsidP="000E0494">
            <w:pPr>
              <w:spacing w:before="120" w:after="12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652F3E">
              <w:rPr>
                <w:rFonts w:ascii="Verdana" w:hAnsi="Verdana" w:cs="Arial"/>
                <w:sz w:val="18"/>
                <w:szCs w:val="18"/>
              </w:rPr>
              <w:t>nem fogadom el</w:t>
            </w:r>
          </w:p>
        </w:tc>
      </w:tr>
    </w:tbl>
    <w:p w14:paraId="7B31E65C" w14:textId="77777777" w:rsidR="000E0494" w:rsidRPr="00652F3E" w:rsidRDefault="000E0494" w:rsidP="000E0494">
      <w:pPr>
        <w:pStyle w:val="boritolap"/>
        <w:rPr>
          <w:b/>
          <w:sz w:val="18"/>
          <w:szCs w:val="18"/>
        </w:rPr>
      </w:pPr>
    </w:p>
    <w:p w14:paraId="445F5FB7" w14:textId="77777777" w:rsidR="000E0494" w:rsidRPr="00652F3E" w:rsidRDefault="000A46F8" w:rsidP="000E0494">
      <w:pPr>
        <w:pStyle w:val="boritolap"/>
        <w:rPr>
          <w:b/>
          <w:sz w:val="18"/>
          <w:szCs w:val="18"/>
        </w:rPr>
      </w:pPr>
      <w:r w:rsidRPr="00652F3E">
        <w:rPr>
          <w:b/>
          <w:sz w:val="18"/>
          <w:szCs w:val="18"/>
        </w:rPr>
        <w:t>A megállapított fenntartási hozzájárulási díj összege</w:t>
      </w:r>
      <w:r w:rsidR="000E0494" w:rsidRPr="00652F3E">
        <w:rPr>
          <w:b/>
          <w:sz w:val="18"/>
          <w:szCs w:val="18"/>
        </w:rPr>
        <w:t xml:space="preserve">: </w:t>
      </w:r>
    </w:p>
    <w:p w14:paraId="19E7D8E8" w14:textId="77777777" w:rsidR="000E0494" w:rsidRPr="00652F3E" w:rsidRDefault="000E0494" w:rsidP="000E0494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 w:rsidRPr="00652F3E">
        <w:rPr>
          <w:rFonts w:ascii="Verdana" w:hAnsi="Verdana" w:cs="Arial"/>
          <w:sz w:val="18"/>
          <w:szCs w:val="18"/>
        </w:rPr>
        <w:tab/>
      </w:r>
    </w:p>
    <w:p w14:paraId="6E79058F" w14:textId="77777777" w:rsidR="000E0494" w:rsidRPr="00652F3E" w:rsidRDefault="000E0494" w:rsidP="000E0494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 w:rsidRPr="00652F3E">
        <w:rPr>
          <w:rFonts w:ascii="Verdana" w:hAnsi="Verdana" w:cs="Arial"/>
          <w:sz w:val="18"/>
          <w:szCs w:val="18"/>
        </w:rPr>
        <w:tab/>
      </w:r>
    </w:p>
    <w:p w14:paraId="33D73184" w14:textId="77777777" w:rsidR="006536C0" w:rsidRPr="00652F3E" w:rsidRDefault="000E0494" w:rsidP="00D95939">
      <w:pPr>
        <w:pStyle w:val="boritolap"/>
        <w:rPr>
          <w:i/>
          <w:sz w:val="18"/>
          <w:szCs w:val="18"/>
        </w:rPr>
      </w:pPr>
      <w:r w:rsidRPr="00652F3E">
        <w:rPr>
          <w:i/>
          <w:sz w:val="18"/>
          <w:szCs w:val="18"/>
        </w:rPr>
        <w:t>[Hozzájárulási díj = Egységár (Ft) * Össztömeg (tonna) * Alkalom (db) * Igénybe vett töltéshossz (km) + ÁFA)]</w:t>
      </w:r>
    </w:p>
    <w:p w14:paraId="61936473" w14:textId="77777777" w:rsidR="00D95939" w:rsidRPr="00652F3E" w:rsidRDefault="00D95939" w:rsidP="00D95939">
      <w:pPr>
        <w:pStyle w:val="boritolap"/>
        <w:rPr>
          <w:i/>
          <w:sz w:val="18"/>
          <w:szCs w:val="18"/>
        </w:rPr>
      </w:pPr>
    </w:p>
    <w:p w14:paraId="6E818543" w14:textId="77777777" w:rsidR="007F2D8F" w:rsidRPr="00652F3E" w:rsidRDefault="007F2D8F" w:rsidP="007F2D8F">
      <w:pPr>
        <w:jc w:val="both"/>
        <w:rPr>
          <w:rFonts w:ascii="Verdana" w:hAnsi="Verdana" w:cs="Arial"/>
          <w:sz w:val="18"/>
          <w:szCs w:val="18"/>
        </w:rPr>
      </w:pPr>
      <w:r w:rsidRPr="00652F3E">
        <w:rPr>
          <w:rFonts w:ascii="Verdana" w:hAnsi="Verdana" w:cs="Arial"/>
          <w:sz w:val="18"/>
          <w:szCs w:val="18"/>
        </w:rPr>
        <w:t>…</w:t>
      </w:r>
      <w:proofErr w:type="gramStart"/>
      <w:r w:rsidRPr="00652F3E">
        <w:rPr>
          <w:rFonts w:ascii="Verdana" w:hAnsi="Verdana" w:cs="Arial"/>
          <w:sz w:val="18"/>
          <w:szCs w:val="18"/>
        </w:rPr>
        <w:t>……………………</w:t>
      </w:r>
      <w:proofErr w:type="gramEnd"/>
      <w:r w:rsidRPr="00652F3E">
        <w:rPr>
          <w:rFonts w:ascii="Verdana" w:hAnsi="Verdana" w:cs="Arial"/>
          <w:sz w:val="18"/>
          <w:szCs w:val="18"/>
        </w:rPr>
        <w:t xml:space="preserve">település………………év……………….hó…………………nap </w:t>
      </w:r>
      <w:r w:rsidRPr="00652F3E">
        <w:rPr>
          <w:rFonts w:ascii="Verdana" w:hAnsi="Verdana" w:cs="Arial"/>
          <w:sz w:val="18"/>
          <w:szCs w:val="18"/>
        </w:rPr>
        <w:tab/>
      </w:r>
      <w:r w:rsidRPr="00652F3E">
        <w:rPr>
          <w:rFonts w:ascii="Verdana" w:hAnsi="Verdana" w:cs="Arial"/>
          <w:sz w:val="18"/>
          <w:szCs w:val="18"/>
        </w:rPr>
        <w:tab/>
      </w:r>
    </w:p>
    <w:p w14:paraId="79E25459" w14:textId="3792F15B" w:rsidR="001D77C8" w:rsidRDefault="001D77C8" w:rsidP="00F43388">
      <w:pPr>
        <w:rPr>
          <w:rFonts w:ascii="Verdana" w:hAnsi="Verdana" w:cs="Arial"/>
          <w:sz w:val="18"/>
          <w:szCs w:val="18"/>
        </w:rPr>
      </w:pPr>
    </w:p>
    <w:p w14:paraId="1B420F4C" w14:textId="15DAD833" w:rsidR="001A223A" w:rsidRDefault="001A223A" w:rsidP="00F43388">
      <w:pPr>
        <w:rPr>
          <w:rFonts w:ascii="Verdana" w:hAnsi="Verdana" w:cs="Arial"/>
          <w:sz w:val="18"/>
          <w:szCs w:val="18"/>
        </w:rPr>
      </w:pPr>
    </w:p>
    <w:p w14:paraId="07A4EAD5" w14:textId="77777777" w:rsidR="001A223A" w:rsidRDefault="001A223A" w:rsidP="00F43388">
      <w:pPr>
        <w:rPr>
          <w:rFonts w:ascii="Verdana" w:hAnsi="Verdana" w:cs="Arial"/>
          <w:sz w:val="18"/>
          <w:szCs w:val="18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1A223A" w14:paraId="080A1663" w14:textId="77777777" w:rsidTr="001A223A">
        <w:tc>
          <w:tcPr>
            <w:tcW w:w="4531" w:type="dxa"/>
          </w:tcPr>
          <w:p w14:paraId="521B2E0F" w14:textId="30E945BA" w:rsidR="001A223A" w:rsidRDefault="001A223A" w:rsidP="001A223A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P.H.</w:t>
            </w:r>
          </w:p>
        </w:tc>
        <w:tc>
          <w:tcPr>
            <w:tcW w:w="4531" w:type="dxa"/>
          </w:tcPr>
          <w:p w14:paraId="77C2D248" w14:textId="60E5BCE6" w:rsidR="001A223A" w:rsidRDefault="001A223A" w:rsidP="001A223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1A223A" w14:paraId="25DCCBFE" w14:textId="77777777" w:rsidTr="001A223A">
        <w:tc>
          <w:tcPr>
            <w:tcW w:w="4531" w:type="dxa"/>
          </w:tcPr>
          <w:p w14:paraId="29F682AD" w14:textId="77777777" w:rsidR="001A223A" w:rsidRDefault="001A223A" w:rsidP="001A223A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4531" w:type="dxa"/>
          </w:tcPr>
          <w:p w14:paraId="70FFF166" w14:textId="77777777" w:rsidR="001A223A" w:rsidRDefault="001A223A" w:rsidP="001A223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1A223A" w14:paraId="6FCE6D25" w14:textId="77777777" w:rsidTr="001A223A">
        <w:tc>
          <w:tcPr>
            <w:tcW w:w="4531" w:type="dxa"/>
          </w:tcPr>
          <w:p w14:paraId="20312DC6" w14:textId="77777777" w:rsidR="001A223A" w:rsidRDefault="001A223A" w:rsidP="001A223A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4531" w:type="dxa"/>
          </w:tcPr>
          <w:p w14:paraId="19B5D58E" w14:textId="77777777" w:rsidR="001A223A" w:rsidRDefault="001A223A" w:rsidP="001A223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1A223A" w14:paraId="65E5D191" w14:textId="77777777" w:rsidTr="001A223A">
        <w:tc>
          <w:tcPr>
            <w:tcW w:w="4531" w:type="dxa"/>
          </w:tcPr>
          <w:p w14:paraId="18F4F489" w14:textId="77777777" w:rsidR="001A223A" w:rsidRDefault="001A223A" w:rsidP="001A223A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4531" w:type="dxa"/>
          </w:tcPr>
          <w:p w14:paraId="0855FD5F" w14:textId="688CA7CE" w:rsidR="001A223A" w:rsidRDefault="001A223A" w:rsidP="001A223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………………………………………………………</w:t>
            </w:r>
          </w:p>
        </w:tc>
      </w:tr>
      <w:tr w:rsidR="001A223A" w14:paraId="2BB4CAA8" w14:textId="77777777" w:rsidTr="001A223A">
        <w:tc>
          <w:tcPr>
            <w:tcW w:w="4531" w:type="dxa"/>
          </w:tcPr>
          <w:p w14:paraId="06097BC1" w14:textId="77777777" w:rsidR="001A223A" w:rsidRDefault="001A223A" w:rsidP="00F43388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4531" w:type="dxa"/>
          </w:tcPr>
          <w:p w14:paraId="34DD5FE6" w14:textId="49B14BC4" w:rsidR="001A223A" w:rsidRDefault="001A223A" w:rsidP="001A223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aláírás</w:t>
            </w:r>
          </w:p>
        </w:tc>
      </w:tr>
    </w:tbl>
    <w:p w14:paraId="7ACAC1A8" w14:textId="5BEA0212" w:rsidR="001D77C8" w:rsidRPr="00652F3E" w:rsidRDefault="001D77C8" w:rsidP="001D77C8">
      <w:pPr>
        <w:rPr>
          <w:rFonts w:ascii="Verdana" w:hAnsi="Verdana" w:cs="Arial"/>
          <w:sz w:val="18"/>
          <w:szCs w:val="18"/>
        </w:rPr>
      </w:pPr>
    </w:p>
    <w:p w14:paraId="695663CA" w14:textId="77777777" w:rsidR="0084461D" w:rsidRDefault="0084461D" w:rsidP="001D77C8">
      <w:pPr>
        <w:spacing w:before="120"/>
        <w:rPr>
          <w:rFonts w:ascii="Verdana" w:eastAsia="Calibri" w:hAnsi="Verdana" w:cs="Arial"/>
          <w:sz w:val="20"/>
          <w:szCs w:val="20"/>
        </w:rPr>
      </w:pPr>
    </w:p>
    <w:p w14:paraId="45AA07DF" w14:textId="77777777" w:rsidR="0084461D" w:rsidRDefault="0084461D" w:rsidP="001D77C8">
      <w:pPr>
        <w:spacing w:before="120"/>
        <w:rPr>
          <w:rFonts w:ascii="Verdana" w:eastAsia="Calibri" w:hAnsi="Verdana" w:cs="Arial"/>
          <w:sz w:val="20"/>
          <w:szCs w:val="20"/>
        </w:rPr>
      </w:pPr>
    </w:p>
    <w:sectPr w:rsidR="0084461D" w:rsidSect="007B1669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567669" w14:textId="77777777" w:rsidR="00CD7672" w:rsidRDefault="00CD7672" w:rsidP="0095317F">
      <w:pPr>
        <w:spacing w:after="0"/>
      </w:pPr>
      <w:r>
        <w:separator/>
      </w:r>
    </w:p>
  </w:endnote>
  <w:endnote w:type="continuationSeparator" w:id="0">
    <w:p w14:paraId="6EC1900F" w14:textId="77777777" w:rsidR="00CD7672" w:rsidRDefault="00CD7672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14:paraId="41D53DB1" w14:textId="2672AE06"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3388">
          <w:rPr>
            <w:noProof/>
          </w:rPr>
          <w:t>2</w:t>
        </w:r>
        <w:r>
          <w:fldChar w:fldCharType="end"/>
        </w:r>
      </w:p>
    </w:sdtContent>
  </w:sdt>
  <w:p w14:paraId="2CAC9355" w14:textId="77777777"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2646607"/>
      <w:docPartObj>
        <w:docPartGallery w:val="Page Numbers (Bottom of Page)"/>
        <w:docPartUnique/>
      </w:docPartObj>
    </w:sdtPr>
    <w:sdtEndPr/>
    <w:sdtContent>
      <w:p w14:paraId="20530B25" w14:textId="109727E3"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0056">
          <w:rPr>
            <w:noProof/>
          </w:rPr>
          <w:t>1</w:t>
        </w:r>
        <w:r>
          <w:fldChar w:fldCharType="end"/>
        </w:r>
      </w:p>
    </w:sdtContent>
  </w:sdt>
  <w:p w14:paraId="2CDF5080" w14:textId="77777777"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297E94" w14:textId="77777777" w:rsidR="00CD7672" w:rsidRDefault="00CD7672" w:rsidP="0095317F">
      <w:pPr>
        <w:spacing w:after="0"/>
      </w:pPr>
      <w:r>
        <w:separator/>
      </w:r>
    </w:p>
  </w:footnote>
  <w:footnote w:type="continuationSeparator" w:id="0">
    <w:p w14:paraId="627045C1" w14:textId="77777777" w:rsidR="00CD7672" w:rsidRDefault="00CD7672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F0F144" w14:textId="1C684C28" w:rsidR="00DA4CDF" w:rsidRPr="00652F3E" w:rsidRDefault="00156909" w:rsidP="009E43C2">
    <w:pPr>
      <w:pStyle w:val="lfej"/>
      <w:tabs>
        <w:tab w:val="clear" w:pos="4536"/>
        <w:tab w:val="clear" w:pos="9072"/>
      </w:tabs>
      <w:jc w:val="right"/>
    </w:pPr>
    <w:r>
      <w:rPr>
        <w:rFonts w:ascii="Verdana" w:eastAsia="Calibri" w:hAnsi="Verdana" w:cs="Times New Roman"/>
        <w:sz w:val="20"/>
      </w:rPr>
      <w:t>IGU III./3. (2023</w:t>
    </w:r>
    <w:r w:rsidR="009E43C2" w:rsidRPr="00652F3E">
      <w:rPr>
        <w:rFonts w:ascii="Verdana" w:eastAsia="Calibri" w:hAnsi="Verdana" w:cs="Times New Roman"/>
        <w:sz w:val="20"/>
      </w:rPr>
      <w:t>.</w:t>
    </w:r>
    <w:r>
      <w:rPr>
        <w:rFonts w:ascii="Verdana" w:eastAsia="Calibri" w:hAnsi="Verdana" w:cs="Times New Roman"/>
        <w:sz w:val="20"/>
      </w:rPr>
      <w:t>08.22</w:t>
    </w:r>
    <w:r w:rsidR="00652F3E" w:rsidRPr="00652F3E">
      <w:rPr>
        <w:rFonts w:ascii="Verdana" w:eastAsia="Calibri" w:hAnsi="Verdana" w:cs="Times New Roman"/>
        <w:sz w:val="20"/>
      </w:rPr>
      <w:t>.</w:t>
    </w:r>
    <w:r w:rsidR="009E43C2" w:rsidRPr="00652F3E">
      <w:rPr>
        <w:rFonts w:ascii="Verdana" w:eastAsia="Calibri" w:hAnsi="Verdana" w:cs="Times New Roman"/>
        <w:sz w:val="20"/>
      </w:rPr>
      <w:t>) 1. számú melléklet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D00F45" w14:textId="0C98FE61" w:rsidR="000E319F" w:rsidRPr="00652F3E" w:rsidRDefault="008035C4" w:rsidP="004A13E0">
    <w:pPr>
      <w:pStyle w:val="lfej"/>
      <w:tabs>
        <w:tab w:val="clear" w:pos="4536"/>
        <w:tab w:val="clear" w:pos="9072"/>
        <w:tab w:val="left" w:pos="7095"/>
      </w:tabs>
      <w:jc w:val="right"/>
    </w:pPr>
    <w:r w:rsidRPr="00652F3E">
      <w:rPr>
        <w:noProof/>
        <w:lang w:eastAsia="hu-HU"/>
      </w:rPr>
      <w:drawing>
        <wp:anchor distT="0" distB="0" distL="114300" distR="114300" simplePos="0" relativeHeight="251658240" behindDoc="1" locked="0" layoutInCell="1" allowOverlap="1" wp14:anchorId="5D87BB79" wp14:editId="3B300C1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A13E0" w:rsidRPr="00652F3E">
      <w:rPr>
        <w:rFonts w:ascii="Verdana" w:eastAsia="Calibri" w:hAnsi="Verdana" w:cs="Times New Roman"/>
        <w:sz w:val="20"/>
      </w:rPr>
      <w:t xml:space="preserve">IGU III./3. </w:t>
    </w:r>
    <w:r w:rsidR="00156909" w:rsidRPr="00156909">
      <w:rPr>
        <w:rFonts w:ascii="Verdana" w:eastAsia="Calibri" w:hAnsi="Verdana" w:cs="Times New Roman"/>
        <w:sz w:val="20"/>
      </w:rPr>
      <w:t>(</w:t>
    </w:r>
    <w:r w:rsidR="00E60056">
      <w:rPr>
        <w:rFonts w:ascii="Verdana" w:eastAsia="Calibri" w:hAnsi="Verdana" w:cs="Times New Roman"/>
        <w:sz w:val="20"/>
      </w:rPr>
      <w:t>2026.01.22.)</w:t>
    </w:r>
    <w:r w:rsidR="00CA6CFB" w:rsidRPr="00E9462B">
      <w:rPr>
        <w:rFonts w:ascii="Verdana" w:eastAsia="Calibri" w:hAnsi="Verdana" w:cs="Times New Roman"/>
        <w:sz w:val="20"/>
      </w:rPr>
      <w:t xml:space="preserve"> </w:t>
    </w:r>
    <w:r w:rsidR="001A223A">
      <w:rPr>
        <w:rFonts w:ascii="Verdana" w:eastAsia="Calibri" w:hAnsi="Verdana" w:cs="Times New Roman"/>
        <w:sz w:val="20"/>
      </w:rPr>
      <w:t>2</w:t>
    </w:r>
    <w:r w:rsidR="004A13E0" w:rsidRPr="00652F3E">
      <w:rPr>
        <w:rFonts w:ascii="Verdana" w:eastAsia="Calibri" w:hAnsi="Verdana" w:cs="Times New Roman"/>
        <w:sz w:val="20"/>
      </w:rPr>
      <w:t>. számú melléklet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AE03385"/>
    <w:multiLevelType w:val="hybridMultilevel"/>
    <w:tmpl w:val="51467F72"/>
    <w:lvl w:ilvl="0" w:tplc="DC461E3C">
      <w:start w:val="1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82774"/>
    <w:rsid w:val="000977DC"/>
    <w:rsid w:val="000A46F8"/>
    <w:rsid w:val="000E0494"/>
    <w:rsid w:val="000E319F"/>
    <w:rsid w:val="00105920"/>
    <w:rsid w:val="00115213"/>
    <w:rsid w:val="001210E5"/>
    <w:rsid w:val="001341CE"/>
    <w:rsid w:val="00145591"/>
    <w:rsid w:val="00151707"/>
    <w:rsid w:val="0015318D"/>
    <w:rsid w:val="00156909"/>
    <w:rsid w:val="00176A03"/>
    <w:rsid w:val="001824C1"/>
    <w:rsid w:val="001A223A"/>
    <w:rsid w:val="001A427D"/>
    <w:rsid w:val="001D77C8"/>
    <w:rsid w:val="001F36F1"/>
    <w:rsid w:val="00220655"/>
    <w:rsid w:val="002B2A3E"/>
    <w:rsid w:val="003035FE"/>
    <w:rsid w:val="003079D3"/>
    <w:rsid w:val="0034518D"/>
    <w:rsid w:val="0035439D"/>
    <w:rsid w:val="003C7240"/>
    <w:rsid w:val="003D7071"/>
    <w:rsid w:val="003F2C68"/>
    <w:rsid w:val="003F4551"/>
    <w:rsid w:val="00400C9E"/>
    <w:rsid w:val="004200D9"/>
    <w:rsid w:val="004244F8"/>
    <w:rsid w:val="00445BC7"/>
    <w:rsid w:val="00455126"/>
    <w:rsid w:val="004676F9"/>
    <w:rsid w:val="00493BA0"/>
    <w:rsid w:val="004A13E0"/>
    <w:rsid w:val="004F1C54"/>
    <w:rsid w:val="00514501"/>
    <w:rsid w:val="00523C2A"/>
    <w:rsid w:val="00527C71"/>
    <w:rsid w:val="00571C2E"/>
    <w:rsid w:val="005837AF"/>
    <w:rsid w:val="0058401F"/>
    <w:rsid w:val="005B1622"/>
    <w:rsid w:val="005E6619"/>
    <w:rsid w:val="005F3C78"/>
    <w:rsid w:val="00607EFD"/>
    <w:rsid w:val="00651B21"/>
    <w:rsid w:val="00652F3E"/>
    <w:rsid w:val="0065344A"/>
    <w:rsid w:val="006536C0"/>
    <w:rsid w:val="00670C4C"/>
    <w:rsid w:val="006716DE"/>
    <w:rsid w:val="00672FE5"/>
    <w:rsid w:val="00675BF3"/>
    <w:rsid w:val="006771C4"/>
    <w:rsid w:val="006842EC"/>
    <w:rsid w:val="006A5211"/>
    <w:rsid w:val="006C3AD3"/>
    <w:rsid w:val="006F1A4A"/>
    <w:rsid w:val="00703E18"/>
    <w:rsid w:val="0075194A"/>
    <w:rsid w:val="007A3DAC"/>
    <w:rsid w:val="007B1669"/>
    <w:rsid w:val="007B533E"/>
    <w:rsid w:val="007E70CB"/>
    <w:rsid w:val="007E7681"/>
    <w:rsid w:val="007F2D8F"/>
    <w:rsid w:val="007F69F9"/>
    <w:rsid w:val="00800C53"/>
    <w:rsid w:val="00802568"/>
    <w:rsid w:val="008035C4"/>
    <w:rsid w:val="00812AB3"/>
    <w:rsid w:val="00835DF0"/>
    <w:rsid w:val="00842DD7"/>
    <w:rsid w:val="0084461D"/>
    <w:rsid w:val="00844F39"/>
    <w:rsid w:val="008A6BD9"/>
    <w:rsid w:val="008B38A4"/>
    <w:rsid w:val="00906963"/>
    <w:rsid w:val="009153E5"/>
    <w:rsid w:val="009232ED"/>
    <w:rsid w:val="00936D41"/>
    <w:rsid w:val="009461C9"/>
    <w:rsid w:val="0095317F"/>
    <w:rsid w:val="009E0590"/>
    <w:rsid w:val="009E43C2"/>
    <w:rsid w:val="00A05848"/>
    <w:rsid w:val="00A1411C"/>
    <w:rsid w:val="00A65ED4"/>
    <w:rsid w:val="00A701DB"/>
    <w:rsid w:val="00A71C4B"/>
    <w:rsid w:val="00A855AC"/>
    <w:rsid w:val="00AA5105"/>
    <w:rsid w:val="00AB4E7C"/>
    <w:rsid w:val="00AC59E8"/>
    <w:rsid w:val="00AD4AE3"/>
    <w:rsid w:val="00AF45B8"/>
    <w:rsid w:val="00B05C4A"/>
    <w:rsid w:val="00B108C5"/>
    <w:rsid w:val="00B32EA1"/>
    <w:rsid w:val="00B65380"/>
    <w:rsid w:val="00BC1731"/>
    <w:rsid w:val="00BF698B"/>
    <w:rsid w:val="00C03D6D"/>
    <w:rsid w:val="00C05D7E"/>
    <w:rsid w:val="00C44A81"/>
    <w:rsid w:val="00C640F9"/>
    <w:rsid w:val="00CA6CFB"/>
    <w:rsid w:val="00CB69B9"/>
    <w:rsid w:val="00CC5587"/>
    <w:rsid w:val="00CD7672"/>
    <w:rsid w:val="00CE61B6"/>
    <w:rsid w:val="00D24CF5"/>
    <w:rsid w:val="00D45086"/>
    <w:rsid w:val="00D57913"/>
    <w:rsid w:val="00D6189F"/>
    <w:rsid w:val="00D62068"/>
    <w:rsid w:val="00D93958"/>
    <w:rsid w:val="00D95257"/>
    <w:rsid w:val="00D95939"/>
    <w:rsid w:val="00DA4CDF"/>
    <w:rsid w:val="00DA61DA"/>
    <w:rsid w:val="00DB1C8F"/>
    <w:rsid w:val="00DB22B8"/>
    <w:rsid w:val="00DB7241"/>
    <w:rsid w:val="00DC3565"/>
    <w:rsid w:val="00DD59B2"/>
    <w:rsid w:val="00DF5CFB"/>
    <w:rsid w:val="00E47A20"/>
    <w:rsid w:val="00E53E83"/>
    <w:rsid w:val="00E60056"/>
    <w:rsid w:val="00E7609A"/>
    <w:rsid w:val="00E83DB7"/>
    <w:rsid w:val="00E9462B"/>
    <w:rsid w:val="00ED7BDD"/>
    <w:rsid w:val="00F066BD"/>
    <w:rsid w:val="00F27403"/>
    <w:rsid w:val="00F43388"/>
    <w:rsid w:val="00F7110C"/>
    <w:rsid w:val="00F7499E"/>
    <w:rsid w:val="00F97647"/>
    <w:rsid w:val="00FA7B11"/>
    <w:rsid w:val="00FA7F14"/>
    <w:rsid w:val="00FB4D9C"/>
    <w:rsid w:val="00FB5753"/>
    <w:rsid w:val="00FF1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F834E00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D4AE3"/>
    <w:pPr>
      <w:spacing w:after="0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D4AE3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AD4AE3"/>
    <w:rPr>
      <w:vertAlign w:val="superscript"/>
    </w:rPr>
  </w:style>
  <w:style w:type="table" w:customStyle="1" w:styleId="Rcsostblzat1">
    <w:name w:val="Rácsos táblázat1"/>
    <w:basedOn w:val="Normltblzat"/>
    <w:next w:val="Rcsostblzat"/>
    <w:uiPriority w:val="39"/>
    <w:rsid w:val="001D77C8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9153E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153E5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153E5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153E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153E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7B05F3-5D8B-4A09-9590-A73220E24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0</TotalTime>
  <Pages>1</Pages>
  <Words>75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Lászlóné Paulik Aliz</cp:lastModifiedBy>
  <cp:revision>2</cp:revision>
  <cp:lastPrinted>2023-08-21T14:21:00Z</cp:lastPrinted>
  <dcterms:created xsi:type="dcterms:W3CDTF">2026-01-22T11:05:00Z</dcterms:created>
  <dcterms:modified xsi:type="dcterms:W3CDTF">2026-01-22T11:05:00Z</dcterms:modified>
</cp:coreProperties>
</file>