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87D84E" w14:textId="77777777" w:rsidR="006C3AD3" w:rsidRPr="00652F3E" w:rsidRDefault="006C3AD3" w:rsidP="006C3AD3">
      <w:pPr>
        <w:jc w:val="center"/>
        <w:rPr>
          <w:rFonts w:ascii="Verdana" w:hAnsi="Verdana" w:cs="Arial"/>
          <w:b/>
          <w:sz w:val="18"/>
          <w:szCs w:val="18"/>
        </w:rPr>
      </w:pPr>
    </w:p>
    <w:p w14:paraId="0781F8BD" w14:textId="77777777" w:rsidR="006C3AD3" w:rsidRPr="00652F3E" w:rsidRDefault="006C3AD3" w:rsidP="006C3AD3">
      <w:pPr>
        <w:jc w:val="center"/>
        <w:rPr>
          <w:rFonts w:ascii="Verdana" w:hAnsi="Verdana" w:cs="Arial"/>
          <w:b/>
          <w:sz w:val="18"/>
          <w:szCs w:val="18"/>
        </w:rPr>
      </w:pPr>
    </w:p>
    <w:p w14:paraId="20301A51" w14:textId="77777777" w:rsidR="00D95939" w:rsidRPr="00652F3E" w:rsidRDefault="00D95939" w:rsidP="006C3AD3">
      <w:pPr>
        <w:jc w:val="center"/>
        <w:rPr>
          <w:rFonts w:ascii="Verdana" w:hAnsi="Verdana" w:cs="Arial"/>
          <w:b/>
          <w:sz w:val="18"/>
          <w:szCs w:val="18"/>
        </w:rPr>
      </w:pPr>
    </w:p>
    <w:p w14:paraId="706E5CFB" w14:textId="77777777" w:rsidR="006C3AD3" w:rsidRPr="00652F3E" w:rsidRDefault="006C3AD3" w:rsidP="006C3AD3">
      <w:pPr>
        <w:jc w:val="center"/>
        <w:rPr>
          <w:rFonts w:ascii="Verdana" w:hAnsi="Verdana" w:cs="Arial"/>
          <w:b/>
          <w:sz w:val="18"/>
          <w:szCs w:val="18"/>
        </w:rPr>
      </w:pPr>
      <w:r w:rsidRPr="00652F3E">
        <w:rPr>
          <w:rFonts w:ascii="Verdana" w:hAnsi="Verdana" w:cs="Arial"/>
          <w:b/>
          <w:sz w:val="18"/>
          <w:szCs w:val="18"/>
        </w:rPr>
        <w:t>KÉRELEM</w:t>
      </w:r>
    </w:p>
    <w:p w14:paraId="54F1F4EE" w14:textId="77777777" w:rsidR="006C3AD3" w:rsidRPr="00652F3E" w:rsidRDefault="006C3AD3" w:rsidP="006C3AD3">
      <w:pPr>
        <w:jc w:val="center"/>
        <w:rPr>
          <w:rFonts w:ascii="Verdana" w:hAnsi="Verdana" w:cs="Arial"/>
          <w:b/>
          <w:sz w:val="18"/>
          <w:szCs w:val="18"/>
        </w:rPr>
      </w:pPr>
      <w:r w:rsidRPr="00652F3E">
        <w:rPr>
          <w:rFonts w:ascii="Verdana" w:hAnsi="Verdana" w:cs="Arial"/>
          <w:b/>
          <w:sz w:val="18"/>
          <w:szCs w:val="18"/>
        </w:rPr>
        <w:t>árvízvédelmi töltésen/töltés menti védősávban járművel történő közlekedés hozzájárulása iránt</w:t>
      </w:r>
    </w:p>
    <w:p w14:paraId="614E3017" w14:textId="77777777" w:rsidR="006C3AD3" w:rsidRPr="00652F3E" w:rsidRDefault="006C3AD3" w:rsidP="006C3AD3">
      <w:pPr>
        <w:jc w:val="center"/>
        <w:rPr>
          <w:rFonts w:ascii="Verdana" w:hAnsi="Verdana" w:cs="Arial"/>
          <w:b/>
          <w:sz w:val="18"/>
          <w:szCs w:val="18"/>
        </w:rPr>
      </w:pPr>
    </w:p>
    <w:p w14:paraId="0F97D633" w14:textId="77777777" w:rsidR="006C3AD3" w:rsidRPr="00652F3E" w:rsidRDefault="006C3AD3" w:rsidP="006C3AD3">
      <w:pPr>
        <w:pStyle w:val="Listaszerbekezds"/>
        <w:numPr>
          <w:ilvl w:val="0"/>
          <w:numId w:val="1"/>
        </w:numPr>
        <w:spacing w:before="120"/>
        <w:ind w:left="0" w:firstLine="0"/>
        <w:contextualSpacing w:val="0"/>
        <w:jc w:val="both"/>
        <w:rPr>
          <w:rFonts w:ascii="Verdana" w:hAnsi="Verdana" w:cs="Arial"/>
          <w:b/>
          <w:sz w:val="18"/>
          <w:szCs w:val="18"/>
          <w:u w:val="single"/>
        </w:rPr>
      </w:pPr>
      <w:r w:rsidRPr="00652F3E">
        <w:rPr>
          <w:rFonts w:ascii="Verdana" w:hAnsi="Verdana" w:cs="Arial"/>
          <w:b/>
          <w:sz w:val="18"/>
          <w:szCs w:val="18"/>
          <w:u w:val="single"/>
        </w:rPr>
        <w:t xml:space="preserve">Kérelmező </w:t>
      </w:r>
      <w:r w:rsidR="0034518D" w:rsidRPr="00652F3E">
        <w:rPr>
          <w:rFonts w:ascii="Verdana" w:hAnsi="Verdana" w:cs="Arial"/>
          <w:b/>
          <w:sz w:val="18"/>
          <w:szCs w:val="18"/>
          <w:u w:val="single"/>
        </w:rPr>
        <w:t>adatai</w:t>
      </w:r>
      <w:r w:rsidRPr="00652F3E">
        <w:rPr>
          <w:rFonts w:ascii="Verdana" w:hAnsi="Verdana" w:cs="Arial"/>
          <w:b/>
          <w:sz w:val="18"/>
          <w:szCs w:val="18"/>
          <w:u w:val="single"/>
        </w:rPr>
        <w:t>:</w:t>
      </w:r>
    </w:p>
    <w:p w14:paraId="4F010EF6" w14:textId="77777777" w:rsidR="006C3AD3" w:rsidRPr="007A3DAC" w:rsidRDefault="00DA61DA" w:rsidP="006C3AD3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>Név/Cég</w:t>
      </w:r>
      <w:r w:rsidR="006C3AD3" w:rsidRPr="007A3DAC">
        <w:rPr>
          <w:rFonts w:ascii="Verdana" w:hAnsi="Verdana" w:cs="Arial"/>
          <w:sz w:val="18"/>
          <w:szCs w:val="18"/>
        </w:rPr>
        <w:t xml:space="preserve">név: </w:t>
      </w:r>
      <w:r w:rsidR="006C3AD3" w:rsidRPr="007A3DAC">
        <w:rPr>
          <w:rFonts w:ascii="Verdana" w:hAnsi="Verdana" w:cs="Arial"/>
          <w:sz w:val="18"/>
          <w:szCs w:val="18"/>
        </w:rPr>
        <w:tab/>
      </w:r>
    </w:p>
    <w:p w14:paraId="3330FEA3" w14:textId="77777777" w:rsidR="006C3AD3" w:rsidRPr="007A3DAC" w:rsidRDefault="006C3AD3" w:rsidP="006C3AD3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>Lakcím/Cég székhelye:</w:t>
      </w:r>
      <w:r w:rsidRPr="007A3DAC">
        <w:rPr>
          <w:rFonts w:ascii="Verdana" w:hAnsi="Verdana" w:cs="Arial"/>
          <w:sz w:val="18"/>
          <w:szCs w:val="18"/>
        </w:rPr>
        <w:tab/>
      </w:r>
    </w:p>
    <w:p w14:paraId="79A577B2" w14:textId="77777777" w:rsidR="006C3AD3" w:rsidRPr="007A3DAC" w:rsidRDefault="006C3AD3" w:rsidP="006C3AD3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>Telefon:</w:t>
      </w:r>
      <w:r w:rsidRPr="007A3DAC">
        <w:rPr>
          <w:rFonts w:ascii="Verdana" w:hAnsi="Verdana" w:cs="Arial"/>
          <w:sz w:val="18"/>
          <w:szCs w:val="18"/>
        </w:rPr>
        <w:tab/>
      </w:r>
    </w:p>
    <w:p w14:paraId="5BEDE89D" w14:textId="77777777" w:rsidR="00AD4AE3" w:rsidRPr="007A3DAC" w:rsidRDefault="00AD4AE3" w:rsidP="006C3AD3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</w:p>
    <w:p w14:paraId="5101C01A" w14:textId="77777777" w:rsidR="006C3AD3" w:rsidRPr="007A3DAC" w:rsidRDefault="006C3AD3" w:rsidP="006C3AD3">
      <w:pPr>
        <w:pStyle w:val="Listaszerbekezds"/>
        <w:numPr>
          <w:ilvl w:val="0"/>
          <w:numId w:val="1"/>
        </w:numPr>
        <w:spacing w:before="120"/>
        <w:ind w:hanging="785"/>
        <w:contextualSpacing w:val="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b/>
          <w:sz w:val="18"/>
          <w:szCs w:val="18"/>
          <w:u w:val="single"/>
        </w:rPr>
        <w:t>Az igénybe vétel célja:</w:t>
      </w:r>
      <w:r w:rsidRPr="007A3DAC">
        <w:rPr>
          <w:rFonts w:ascii="Verdana" w:hAnsi="Verdana" w:cs="Arial"/>
          <w:sz w:val="18"/>
          <w:szCs w:val="18"/>
        </w:rPr>
        <w:t xml:space="preserve">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52F3E" w:rsidRPr="007A3DAC" w14:paraId="006619F7" w14:textId="77777777" w:rsidTr="00D0151A">
        <w:tc>
          <w:tcPr>
            <w:tcW w:w="3020" w:type="dxa"/>
          </w:tcPr>
          <w:p w14:paraId="4B3382F5" w14:textId="77777777" w:rsidR="006C3AD3" w:rsidRPr="007A3DAC" w:rsidRDefault="006C3AD3" w:rsidP="00D0151A">
            <w:pPr>
              <w:spacing w:before="120" w:after="12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A3DAC">
              <w:rPr>
                <w:rFonts w:ascii="Verdana" w:hAnsi="Verdana" w:cs="Arial"/>
                <w:sz w:val="18"/>
                <w:szCs w:val="18"/>
              </w:rPr>
              <w:t>Magáncél</w:t>
            </w:r>
          </w:p>
        </w:tc>
        <w:tc>
          <w:tcPr>
            <w:tcW w:w="3021" w:type="dxa"/>
          </w:tcPr>
          <w:p w14:paraId="1233BEDC" w14:textId="77777777" w:rsidR="006C3AD3" w:rsidRPr="007A3DAC" w:rsidRDefault="00AD4AE3" w:rsidP="00D0151A">
            <w:pPr>
              <w:spacing w:before="120" w:after="12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A3DAC">
              <w:rPr>
                <w:rFonts w:ascii="Verdana" w:hAnsi="Verdana" w:cs="Arial"/>
                <w:sz w:val="18"/>
                <w:szCs w:val="18"/>
              </w:rPr>
              <w:t>Közösségi cél</w:t>
            </w:r>
            <w:r w:rsidRPr="007A3DAC">
              <w:rPr>
                <w:rStyle w:val="Lbjegyzet-hivatkozs"/>
                <w:rFonts w:ascii="Verdana" w:hAnsi="Verdana" w:cs="Arial"/>
                <w:sz w:val="18"/>
                <w:szCs w:val="18"/>
              </w:rPr>
              <w:footnoteReference w:id="1"/>
            </w:r>
          </w:p>
        </w:tc>
        <w:tc>
          <w:tcPr>
            <w:tcW w:w="3021" w:type="dxa"/>
          </w:tcPr>
          <w:p w14:paraId="662DA6D5" w14:textId="77777777" w:rsidR="006C3AD3" w:rsidRPr="007A3DAC" w:rsidRDefault="006C3AD3" w:rsidP="00D0151A">
            <w:pPr>
              <w:spacing w:before="120" w:after="12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A3DAC">
              <w:rPr>
                <w:rFonts w:ascii="Verdana" w:hAnsi="Verdana" w:cs="Arial"/>
                <w:sz w:val="18"/>
                <w:szCs w:val="18"/>
              </w:rPr>
              <w:t>(megfelelő aláhúzandó)</w:t>
            </w:r>
          </w:p>
        </w:tc>
      </w:tr>
    </w:tbl>
    <w:p w14:paraId="67FED160" w14:textId="77777777" w:rsidR="006C3AD3" w:rsidRPr="007A3DAC" w:rsidRDefault="006C3AD3" w:rsidP="006C3AD3">
      <w:pPr>
        <w:pStyle w:val="Listaszerbekezds"/>
        <w:numPr>
          <w:ilvl w:val="0"/>
          <w:numId w:val="1"/>
        </w:numPr>
        <w:spacing w:before="120"/>
        <w:ind w:hanging="785"/>
        <w:contextualSpacing w:val="0"/>
        <w:jc w:val="both"/>
        <w:rPr>
          <w:rFonts w:ascii="Verdana" w:hAnsi="Verdana" w:cs="Arial"/>
          <w:sz w:val="18"/>
          <w:szCs w:val="18"/>
          <w:u w:val="single"/>
        </w:rPr>
      </w:pPr>
      <w:r w:rsidRPr="007A3DAC">
        <w:rPr>
          <w:rFonts w:ascii="Verdana" w:hAnsi="Verdana" w:cs="Arial"/>
          <w:b/>
          <w:sz w:val="18"/>
          <w:szCs w:val="18"/>
          <w:u w:val="single"/>
        </w:rPr>
        <w:t>A jármű típusa, forgalmi rendszáma</w:t>
      </w:r>
      <w:r w:rsidRPr="007A3DAC">
        <w:rPr>
          <w:rFonts w:ascii="Verdana" w:hAnsi="Verdana" w:cs="Arial"/>
          <w:b/>
          <w:sz w:val="18"/>
          <w:szCs w:val="18"/>
        </w:rPr>
        <w:t>, ennek hiányában a közúti járművek forgalomba helyezésének és forgalomban tartásának műszaki feltételeiről szóló 6/1990. (IV. 12.) KöHÉM rendelet 27. §-ban szabályozott hatósági jelzése:</w:t>
      </w:r>
      <w:r w:rsidR="00AD4AE3" w:rsidRPr="007A3DAC">
        <w:rPr>
          <w:rFonts w:ascii="Verdana" w:hAnsi="Verdana" w:cs="Arial"/>
          <w:b/>
          <w:sz w:val="18"/>
          <w:szCs w:val="18"/>
        </w:rPr>
        <w:t xml:space="preserve"> </w:t>
      </w:r>
    </w:p>
    <w:p w14:paraId="35B33601" w14:textId="77777777" w:rsidR="006C3AD3" w:rsidRPr="007A3DAC" w:rsidRDefault="006C3AD3" w:rsidP="006C3AD3">
      <w:pPr>
        <w:tabs>
          <w:tab w:val="right" w:leader="dot" w:pos="8789"/>
        </w:tabs>
        <w:spacing w:before="120"/>
        <w:rPr>
          <w:rFonts w:ascii="Verdana" w:hAnsi="Verdana" w:cs="Arial"/>
          <w:sz w:val="18"/>
          <w:szCs w:val="18"/>
          <w:u w:val="single"/>
        </w:rPr>
      </w:pPr>
      <w:r w:rsidRPr="007A3DAC">
        <w:rPr>
          <w:rFonts w:ascii="Verdana" w:hAnsi="Verdana" w:cs="Arial"/>
          <w:sz w:val="18"/>
          <w:szCs w:val="18"/>
        </w:rPr>
        <w:t xml:space="preserve">Jármű típusa, rendszáma: </w:t>
      </w:r>
      <w:r w:rsidRPr="007A3DAC">
        <w:rPr>
          <w:rFonts w:ascii="Verdana" w:hAnsi="Verdana" w:cs="Arial"/>
          <w:sz w:val="18"/>
          <w:szCs w:val="18"/>
        </w:rPr>
        <w:tab/>
      </w:r>
    </w:p>
    <w:p w14:paraId="372B9C54" w14:textId="77777777" w:rsidR="006C3AD3" w:rsidRPr="007A3DAC" w:rsidRDefault="006C3AD3" w:rsidP="006C3AD3">
      <w:pPr>
        <w:tabs>
          <w:tab w:val="right" w:leader="dot" w:pos="8789"/>
        </w:tabs>
        <w:spacing w:before="120"/>
        <w:rPr>
          <w:rFonts w:ascii="Verdana" w:hAnsi="Verdana" w:cs="Arial"/>
          <w:sz w:val="18"/>
          <w:szCs w:val="18"/>
          <w:u w:val="single"/>
        </w:rPr>
      </w:pPr>
      <w:r w:rsidRPr="007A3DAC">
        <w:rPr>
          <w:rFonts w:ascii="Verdana" w:hAnsi="Verdana" w:cs="Arial"/>
          <w:sz w:val="18"/>
          <w:szCs w:val="18"/>
        </w:rPr>
        <w:t>Jármű össztömege</w:t>
      </w:r>
      <w:r w:rsidR="00AD4AE3" w:rsidRPr="007A3DAC">
        <w:rPr>
          <w:rStyle w:val="Lbjegyzet-hivatkozs"/>
          <w:rFonts w:ascii="Verdana" w:hAnsi="Verdana" w:cs="Arial"/>
          <w:sz w:val="18"/>
          <w:szCs w:val="18"/>
        </w:rPr>
        <w:footnoteReference w:id="2"/>
      </w:r>
      <w:r w:rsidRPr="007A3DAC">
        <w:rPr>
          <w:rFonts w:ascii="Verdana" w:hAnsi="Verdana" w:cs="Arial"/>
          <w:sz w:val="18"/>
          <w:szCs w:val="18"/>
        </w:rPr>
        <w:t xml:space="preserve"> (tonna):</w:t>
      </w:r>
      <w:r w:rsidRPr="007A3DAC">
        <w:rPr>
          <w:rFonts w:ascii="Verdana" w:hAnsi="Verdana" w:cs="Arial"/>
          <w:sz w:val="18"/>
          <w:szCs w:val="18"/>
        </w:rPr>
        <w:tab/>
      </w:r>
    </w:p>
    <w:p w14:paraId="1F1925CC" w14:textId="77777777" w:rsidR="006C3AD3" w:rsidRPr="007A3DAC" w:rsidRDefault="006C3AD3" w:rsidP="006C3AD3">
      <w:pPr>
        <w:tabs>
          <w:tab w:val="right" w:leader="dot" w:pos="8789"/>
        </w:tabs>
        <w:spacing w:before="120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>Jármű típusa/hatósági jelzése rendszám nélküli jármű esetén:</w:t>
      </w:r>
      <w:r w:rsidRPr="007A3DAC">
        <w:rPr>
          <w:rFonts w:ascii="Verdana" w:hAnsi="Verdana" w:cs="Arial"/>
          <w:sz w:val="18"/>
          <w:szCs w:val="18"/>
        </w:rPr>
        <w:tab/>
      </w:r>
    </w:p>
    <w:p w14:paraId="00081D8D" w14:textId="6EA85B26" w:rsidR="001341CE" w:rsidRPr="007A3DAC" w:rsidRDefault="001D77C8" w:rsidP="006C3AD3">
      <w:pPr>
        <w:tabs>
          <w:tab w:val="right" w:leader="dot" w:pos="8789"/>
        </w:tabs>
        <w:spacing w:before="120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 xml:space="preserve">Több jármű esetén jelen kérelem 3. oldalán található táblázatának kitöltése szükséges.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5"/>
        <w:gridCol w:w="2265"/>
        <w:gridCol w:w="1702"/>
        <w:gridCol w:w="2830"/>
      </w:tblGrid>
      <w:tr w:rsidR="00652F3E" w:rsidRPr="007A3DAC" w14:paraId="3F05FA48" w14:textId="77777777" w:rsidTr="001D77C8">
        <w:tc>
          <w:tcPr>
            <w:tcW w:w="2265" w:type="dxa"/>
          </w:tcPr>
          <w:p w14:paraId="52625AED" w14:textId="77777777" w:rsidR="006C3AD3" w:rsidRPr="007A3DAC" w:rsidRDefault="006C3AD3" w:rsidP="00D0151A">
            <w:pPr>
              <w:spacing w:before="120" w:after="12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A3DAC">
              <w:rPr>
                <w:rFonts w:ascii="Verdana" w:hAnsi="Verdana" w:cs="Arial"/>
                <w:sz w:val="18"/>
                <w:szCs w:val="18"/>
              </w:rPr>
              <w:t>Utánfutó:</w:t>
            </w:r>
          </w:p>
        </w:tc>
        <w:tc>
          <w:tcPr>
            <w:tcW w:w="2265" w:type="dxa"/>
          </w:tcPr>
          <w:p w14:paraId="2247127D" w14:textId="77777777" w:rsidR="006C3AD3" w:rsidRPr="007A3DAC" w:rsidRDefault="006536C0" w:rsidP="00D0151A">
            <w:pPr>
              <w:spacing w:before="120" w:after="12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A3DAC">
              <w:rPr>
                <w:rFonts w:ascii="Verdana" w:hAnsi="Verdana" w:cs="Arial"/>
                <w:sz w:val="18"/>
                <w:szCs w:val="18"/>
              </w:rPr>
              <w:t>v</w:t>
            </w:r>
            <w:r w:rsidR="006C3AD3" w:rsidRPr="007A3DAC">
              <w:rPr>
                <w:rFonts w:ascii="Verdana" w:hAnsi="Verdana" w:cs="Arial"/>
                <w:sz w:val="18"/>
                <w:szCs w:val="18"/>
              </w:rPr>
              <w:t>an</w:t>
            </w:r>
          </w:p>
        </w:tc>
        <w:tc>
          <w:tcPr>
            <w:tcW w:w="1702" w:type="dxa"/>
          </w:tcPr>
          <w:p w14:paraId="1B9D051A" w14:textId="77777777" w:rsidR="006C3AD3" w:rsidRPr="007A3DAC" w:rsidRDefault="006536C0" w:rsidP="00D0151A">
            <w:pPr>
              <w:spacing w:before="120" w:after="12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A3DAC">
              <w:rPr>
                <w:rFonts w:ascii="Verdana" w:hAnsi="Verdana" w:cs="Arial"/>
                <w:sz w:val="18"/>
                <w:szCs w:val="18"/>
              </w:rPr>
              <w:t>n</w:t>
            </w:r>
            <w:r w:rsidR="006C3AD3" w:rsidRPr="007A3DAC">
              <w:rPr>
                <w:rFonts w:ascii="Verdana" w:hAnsi="Verdana" w:cs="Arial"/>
                <w:sz w:val="18"/>
                <w:szCs w:val="18"/>
              </w:rPr>
              <w:t>incs</w:t>
            </w:r>
          </w:p>
        </w:tc>
        <w:tc>
          <w:tcPr>
            <w:tcW w:w="2830" w:type="dxa"/>
          </w:tcPr>
          <w:p w14:paraId="71D9790E" w14:textId="77777777" w:rsidR="006C3AD3" w:rsidRPr="007A3DAC" w:rsidRDefault="006C3AD3" w:rsidP="00D0151A">
            <w:pPr>
              <w:spacing w:before="120" w:after="12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7A3DAC">
              <w:rPr>
                <w:rFonts w:ascii="Verdana" w:hAnsi="Verdana" w:cs="Arial"/>
                <w:sz w:val="18"/>
                <w:szCs w:val="18"/>
              </w:rPr>
              <w:t>(megfelelő aláhúzandó)</w:t>
            </w:r>
          </w:p>
        </w:tc>
      </w:tr>
    </w:tbl>
    <w:p w14:paraId="635F8115" w14:textId="77777777" w:rsidR="006C3AD3" w:rsidRPr="007A3DAC" w:rsidRDefault="006C3AD3" w:rsidP="006C3AD3">
      <w:pPr>
        <w:pStyle w:val="Listaszerbekezds"/>
        <w:numPr>
          <w:ilvl w:val="0"/>
          <w:numId w:val="1"/>
        </w:numPr>
        <w:spacing w:before="120"/>
        <w:ind w:hanging="785"/>
        <w:contextualSpacing w:val="0"/>
        <w:jc w:val="both"/>
        <w:rPr>
          <w:rFonts w:ascii="Verdana" w:hAnsi="Verdana" w:cs="Arial"/>
          <w:b/>
          <w:sz w:val="18"/>
          <w:szCs w:val="18"/>
        </w:rPr>
      </w:pPr>
      <w:r w:rsidRPr="007A3DAC">
        <w:rPr>
          <w:rFonts w:ascii="Verdana" w:hAnsi="Verdana" w:cs="Arial"/>
          <w:b/>
          <w:sz w:val="18"/>
          <w:szCs w:val="18"/>
          <w:u w:val="single"/>
        </w:rPr>
        <w:t>A közlekedés céljára igénybe kívánom</w:t>
      </w:r>
      <w:r w:rsidR="00DB1C8F" w:rsidRPr="007A3DAC">
        <w:rPr>
          <w:rFonts w:ascii="Verdana" w:hAnsi="Verdana" w:cs="Arial"/>
          <w:b/>
          <w:sz w:val="18"/>
          <w:szCs w:val="18"/>
          <w:u w:val="single"/>
        </w:rPr>
        <w:t xml:space="preserve"> venni</w:t>
      </w:r>
      <w:r w:rsidRPr="007A3DAC">
        <w:rPr>
          <w:rFonts w:ascii="Verdana" w:hAnsi="Verdana" w:cs="Arial"/>
          <w:b/>
          <w:sz w:val="18"/>
          <w:szCs w:val="18"/>
        </w:rPr>
        <w:t>:</w:t>
      </w:r>
    </w:p>
    <w:p w14:paraId="61E7F62B" w14:textId="77777777" w:rsidR="006C3AD3" w:rsidRPr="007A3DAC" w:rsidRDefault="006C3AD3" w:rsidP="006C3AD3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 xml:space="preserve">Töltésszakasz lehatárolása (tkm –től  tkm –ig, vagy töltésszakasz egyéb módon történő beazonosítása): </w:t>
      </w:r>
      <w:r w:rsidRPr="007A3DAC">
        <w:rPr>
          <w:rFonts w:ascii="Verdana" w:hAnsi="Verdana" w:cs="Arial"/>
          <w:sz w:val="18"/>
          <w:szCs w:val="18"/>
        </w:rPr>
        <w:tab/>
      </w:r>
    </w:p>
    <w:p w14:paraId="1ADBACE9" w14:textId="77777777" w:rsidR="006C3AD3" w:rsidRPr="007A3DAC" w:rsidRDefault="006C3AD3" w:rsidP="006C3AD3">
      <w:pPr>
        <w:tabs>
          <w:tab w:val="right" w:leader="dot" w:pos="8789"/>
        </w:tabs>
        <w:spacing w:before="12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ab/>
      </w:r>
    </w:p>
    <w:p w14:paraId="78851F96" w14:textId="77777777" w:rsidR="00AD4AE3" w:rsidRPr="007A3DAC" w:rsidRDefault="006C3AD3" w:rsidP="006C3AD3">
      <w:pPr>
        <w:spacing w:before="12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 xml:space="preserve">(A töltésszakasz lehatárolásához kérem, szíveskedjen a </w:t>
      </w:r>
      <w:r w:rsidRPr="007A3DAC">
        <w:rPr>
          <w:rFonts w:ascii="Verdana" w:hAnsi="Verdana" w:cs="Arial"/>
          <w:i/>
          <w:sz w:val="18"/>
          <w:szCs w:val="18"/>
        </w:rPr>
        <w:t>2. számú melléklet</w:t>
      </w:r>
      <w:r w:rsidRPr="007A3DAC">
        <w:rPr>
          <w:rFonts w:ascii="Verdana" w:hAnsi="Verdana" w:cs="Arial"/>
          <w:sz w:val="18"/>
          <w:szCs w:val="18"/>
        </w:rPr>
        <w:t xml:space="preserve"> alapján a </w:t>
      </w:r>
      <w:r w:rsidR="0035439D" w:rsidRPr="007A3DAC">
        <w:rPr>
          <w:rFonts w:ascii="Verdana" w:hAnsi="Verdana" w:cs="Arial"/>
          <w:sz w:val="18"/>
          <w:szCs w:val="18"/>
        </w:rPr>
        <w:t>működési terület szerint</w:t>
      </w:r>
      <w:r w:rsidRPr="007A3DAC">
        <w:rPr>
          <w:rFonts w:ascii="Verdana" w:hAnsi="Verdana" w:cs="Arial"/>
          <w:sz w:val="18"/>
          <w:szCs w:val="18"/>
        </w:rPr>
        <w:t xml:space="preserve"> illetékes</w:t>
      </w:r>
      <w:r w:rsidR="00DA61DA" w:rsidRPr="007A3DAC">
        <w:rPr>
          <w:rFonts w:ascii="Verdana" w:hAnsi="Verdana" w:cs="Arial"/>
          <w:sz w:val="18"/>
          <w:szCs w:val="18"/>
        </w:rPr>
        <w:t xml:space="preserve"> s</w:t>
      </w:r>
      <w:r w:rsidRPr="007A3DAC">
        <w:rPr>
          <w:rFonts w:ascii="Verdana" w:hAnsi="Verdana" w:cs="Arial"/>
          <w:sz w:val="18"/>
          <w:szCs w:val="18"/>
        </w:rPr>
        <w:t>zakaszmérnökséget telefonon megkeresni.)</w:t>
      </w:r>
    </w:p>
    <w:p w14:paraId="2619BF7F" w14:textId="77777777" w:rsidR="001D77C8" w:rsidRPr="007A3DAC" w:rsidRDefault="001D77C8" w:rsidP="006C3AD3">
      <w:pPr>
        <w:spacing w:before="120"/>
        <w:jc w:val="both"/>
        <w:rPr>
          <w:rFonts w:ascii="Verdana" w:hAnsi="Verdana" w:cs="Arial"/>
          <w:sz w:val="18"/>
          <w:szCs w:val="18"/>
        </w:rPr>
      </w:pPr>
    </w:p>
    <w:p w14:paraId="44D4244F" w14:textId="77777777" w:rsidR="006C3AD3" w:rsidRPr="007A3DAC" w:rsidRDefault="006C3AD3" w:rsidP="006C3AD3">
      <w:pPr>
        <w:pStyle w:val="Listaszerbekezds"/>
        <w:numPr>
          <w:ilvl w:val="0"/>
          <w:numId w:val="1"/>
        </w:numPr>
        <w:spacing w:before="120"/>
        <w:ind w:hanging="785"/>
        <w:contextualSpacing w:val="0"/>
        <w:jc w:val="both"/>
        <w:rPr>
          <w:rFonts w:ascii="Verdana" w:hAnsi="Verdana" w:cs="Arial"/>
          <w:b/>
          <w:sz w:val="18"/>
          <w:szCs w:val="18"/>
        </w:rPr>
      </w:pPr>
      <w:r w:rsidRPr="007A3DAC">
        <w:rPr>
          <w:rFonts w:ascii="Verdana" w:hAnsi="Verdana" w:cs="Arial"/>
          <w:b/>
          <w:sz w:val="18"/>
          <w:szCs w:val="18"/>
          <w:u w:val="single"/>
        </w:rPr>
        <w:t>A hozzájárulás időtartama</w:t>
      </w:r>
      <w:r w:rsidRPr="007A3DAC">
        <w:rPr>
          <w:rFonts w:ascii="Verdana" w:hAnsi="Verdana" w:cs="Arial"/>
          <w:b/>
          <w:sz w:val="18"/>
          <w:szCs w:val="18"/>
        </w:rPr>
        <w:t>: (kezdő- és befejező dátum):</w:t>
      </w:r>
    </w:p>
    <w:p w14:paraId="1981B4E2" w14:textId="77777777" w:rsidR="006C3AD3" w:rsidRPr="007A3DAC" w:rsidRDefault="006C3AD3" w:rsidP="006C3AD3">
      <w:pPr>
        <w:spacing w:before="12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>20……………………..év …………………….hó ……………..naptól</w:t>
      </w:r>
    </w:p>
    <w:p w14:paraId="2004EED6" w14:textId="77777777" w:rsidR="001341CE" w:rsidRPr="007A3DAC" w:rsidRDefault="006C3AD3" w:rsidP="006C3AD3">
      <w:pPr>
        <w:spacing w:before="12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>20……………………..év …………………….hó ……………..napjáig</w:t>
      </w:r>
    </w:p>
    <w:p w14:paraId="784B4C13" w14:textId="77777777" w:rsidR="006C3AD3" w:rsidRPr="007A3DAC" w:rsidRDefault="006C3AD3" w:rsidP="006C3AD3">
      <w:pPr>
        <w:pStyle w:val="Listaszerbekezds"/>
        <w:numPr>
          <w:ilvl w:val="0"/>
          <w:numId w:val="1"/>
        </w:numPr>
        <w:spacing w:before="120"/>
        <w:ind w:hanging="785"/>
        <w:contextualSpacing w:val="0"/>
        <w:jc w:val="both"/>
        <w:rPr>
          <w:rFonts w:ascii="Verdana" w:hAnsi="Verdana" w:cs="Arial"/>
          <w:b/>
          <w:sz w:val="18"/>
          <w:szCs w:val="18"/>
          <w:u w:val="single"/>
        </w:rPr>
      </w:pPr>
      <w:r w:rsidRPr="007A3DAC">
        <w:rPr>
          <w:rFonts w:ascii="Verdana" w:hAnsi="Verdana" w:cs="Arial"/>
          <w:b/>
          <w:sz w:val="18"/>
          <w:szCs w:val="18"/>
          <w:u w:val="single"/>
        </w:rPr>
        <w:t>Térítésmentességre/kedvezményre vonatkozó adatok:</w:t>
      </w:r>
    </w:p>
    <w:p w14:paraId="7BB267EA" w14:textId="77777777" w:rsidR="006C3AD3" w:rsidRPr="007A3DAC" w:rsidRDefault="006C3AD3" w:rsidP="006C3AD3">
      <w:pPr>
        <w:spacing w:before="120"/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>Kizárólag jogosultság fennállása esetén kell kitölteni (vízügyi dolgozó, nyugdíjas stb.)</w:t>
      </w:r>
    </w:p>
    <w:p w14:paraId="06497552" w14:textId="77777777" w:rsidR="00AD4AE3" w:rsidRPr="007A3DAC" w:rsidRDefault="006C3AD3" w:rsidP="006C3AD3">
      <w:pPr>
        <w:tabs>
          <w:tab w:val="right" w:leader="dot" w:pos="8789"/>
        </w:tabs>
        <w:jc w:val="both"/>
        <w:rPr>
          <w:rFonts w:ascii="Verdana" w:hAnsi="Verdana" w:cs="Arial"/>
          <w:sz w:val="18"/>
          <w:szCs w:val="18"/>
        </w:rPr>
      </w:pPr>
      <w:r w:rsidRPr="007A3DAC">
        <w:rPr>
          <w:rFonts w:ascii="Verdana" w:hAnsi="Verdana" w:cs="Arial"/>
          <w:sz w:val="18"/>
          <w:szCs w:val="18"/>
        </w:rPr>
        <w:tab/>
      </w:r>
    </w:p>
    <w:p w14:paraId="4B268143" w14:textId="77777777" w:rsidR="001210E5" w:rsidRPr="007A3DAC" w:rsidRDefault="001210E5" w:rsidP="006536C0">
      <w:pPr>
        <w:spacing w:before="120"/>
        <w:jc w:val="both"/>
        <w:rPr>
          <w:rFonts w:ascii="Verdana" w:eastAsia="Calibri" w:hAnsi="Verdana" w:cs="Arial"/>
          <w:b/>
          <w:sz w:val="18"/>
          <w:szCs w:val="18"/>
        </w:rPr>
      </w:pPr>
      <w:r w:rsidRPr="007A3DAC">
        <w:rPr>
          <w:rFonts w:ascii="Verdana" w:eastAsia="Calibri" w:hAnsi="Verdana" w:cs="Arial"/>
          <w:b/>
          <w:sz w:val="18"/>
          <w:szCs w:val="18"/>
        </w:rPr>
        <w:lastRenderedPageBreak/>
        <w:t>A működési terület szerint illetékes szakaszmérnökség a benyújtott kérelem visszaigazolásával a kérelmezőt - a kérelem benyújtásának módjával megegyező formában - tájékoztatja a kérelem elfogadásának/elutasításának tényéről, valamint a befizetendő hozzájárulási díj mértékéről.</w:t>
      </w:r>
    </w:p>
    <w:p w14:paraId="1F39C334" w14:textId="77777777" w:rsidR="00DA61DA" w:rsidRPr="007A3DAC" w:rsidRDefault="001210E5" w:rsidP="006536C0">
      <w:pPr>
        <w:spacing w:before="120"/>
        <w:jc w:val="both"/>
        <w:rPr>
          <w:rFonts w:ascii="Verdana" w:eastAsia="Calibri" w:hAnsi="Verdana" w:cs="Arial"/>
          <w:b/>
          <w:sz w:val="18"/>
          <w:szCs w:val="18"/>
        </w:rPr>
      </w:pPr>
      <w:r w:rsidRPr="007A3DAC">
        <w:rPr>
          <w:rFonts w:ascii="Verdana" w:eastAsia="Calibri" w:hAnsi="Verdana" w:cs="Arial"/>
          <w:b/>
          <w:sz w:val="18"/>
          <w:szCs w:val="18"/>
        </w:rPr>
        <w:t xml:space="preserve">A működési terület szerint </w:t>
      </w:r>
      <w:r w:rsidR="00DA61DA" w:rsidRPr="007A3DAC">
        <w:rPr>
          <w:rFonts w:ascii="Verdana" w:eastAsia="Calibri" w:hAnsi="Verdana" w:cs="Arial"/>
          <w:b/>
          <w:sz w:val="18"/>
          <w:szCs w:val="18"/>
        </w:rPr>
        <w:t xml:space="preserve">illetékes szakaszmérnökség a hozzájárulás egy eredeti példányát a kérelem hiánytalan beérkezésétől számított 20 munkanapon belül adja ki a kérelmezőnek személyesen a szakaszmérnökségen, vagy területi felügyelő útján, vagy továbbíthatja postai úton a kérelmező választása szerint. </w:t>
      </w:r>
    </w:p>
    <w:p w14:paraId="06026FE5" w14:textId="77777777" w:rsidR="006C3AD3" w:rsidRPr="007A3DAC" w:rsidRDefault="006C3AD3" w:rsidP="003035FE">
      <w:pPr>
        <w:spacing w:before="120"/>
        <w:jc w:val="both"/>
        <w:rPr>
          <w:rFonts w:ascii="Verdana" w:hAnsi="Verdana" w:cs="Arial"/>
          <w:b/>
          <w:sz w:val="18"/>
          <w:szCs w:val="18"/>
        </w:rPr>
      </w:pPr>
      <w:r w:rsidRPr="007A3DAC">
        <w:rPr>
          <w:rFonts w:ascii="Verdana" w:hAnsi="Verdana" w:cs="Arial"/>
          <w:b/>
          <w:sz w:val="18"/>
          <w:szCs w:val="18"/>
        </w:rPr>
        <w:t xml:space="preserve">Kérelmező részére a hozzájárulás kizárólag akkor adható ki, ha átutalással </w:t>
      </w:r>
      <w:r w:rsidR="00D95939" w:rsidRPr="007A3DAC">
        <w:rPr>
          <w:rFonts w:ascii="Verdana" w:hAnsi="Verdana" w:cs="Arial"/>
          <w:b/>
          <w:sz w:val="18"/>
          <w:szCs w:val="18"/>
        </w:rPr>
        <w:t xml:space="preserve"> - a közlemény rovatban fel kell tüntetni a kérelmező nevét, és a kérelem ügy</w:t>
      </w:r>
      <w:r w:rsidR="00455126" w:rsidRPr="007A3DAC">
        <w:rPr>
          <w:rFonts w:ascii="Verdana" w:hAnsi="Verdana" w:cs="Arial"/>
          <w:b/>
          <w:sz w:val="18"/>
          <w:szCs w:val="18"/>
        </w:rPr>
        <w:t>irat</w:t>
      </w:r>
      <w:r w:rsidR="00D95939" w:rsidRPr="007A3DAC">
        <w:rPr>
          <w:rFonts w:ascii="Verdana" w:hAnsi="Verdana" w:cs="Arial"/>
          <w:b/>
          <w:sz w:val="18"/>
          <w:szCs w:val="18"/>
        </w:rPr>
        <w:t xml:space="preserve">számát - </w:t>
      </w:r>
      <w:r w:rsidRPr="007A3DAC">
        <w:rPr>
          <w:rFonts w:ascii="Verdana" w:hAnsi="Verdana" w:cs="Arial"/>
          <w:b/>
          <w:sz w:val="18"/>
          <w:szCs w:val="18"/>
        </w:rPr>
        <w:t>vagy átu</w:t>
      </w:r>
      <w:r w:rsidR="00FF1135" w:rsidRPr="007A3DAC">
        <w:rPr>
          <w:rFonts w:ascii="Verdana" w:hAnsi="Verdana" w:cs="Arial"/>
          <w:b/>
          <w:sz w:val="18"/>
          <w:szCs w:val="18"/>
        </w:rPr>
        <w:t>talási megbízáson (csekken) az i</w:t>
      </w:r>
      <w:r w:rsidRPr="007A3DAC">
        <w:rPr>
          <w:rFonts w:ascii="Verdana" w:hAnsi="Verdana" w:cs="Arial"/>
          <w:b/>
          <w:sz w:val="18"/>
          <w:szCs w:val="18"/>
        </w:rPr>
        <w:t>gazgatóság Magyar Államkincstárnál vezetett 10044001-01712065-00000000 számú bankszámláján a hozzájárulási díj jóváírásra kerül!</w:t>
      </w:r>
      <w:r w:rsidR="003035FE" w:rsidRPr="007A3DAC">
        <w:rPr>
          <w:rFonts w:ascii="Verdana" w:hAnsi="Verdana" w:cs="Arial"/>
          <w:b/>
          <w:sz w:val="18"/>
          <w:szCs w:val="18"/>
        </w:rPr>
        <w:t xml:space="preserve"> A megállapított hozzájárulási díj megfizetésének határideje a kérelem visszaigazolásának napjától számított 3 munkanap.</w:t>
      </w:r>
    </w:p>
    <w:p w14:paraId="268B5B0A" w14:textId="77777777" w:rsidR="006C3AD3" w:rsidRPr="00652F3E" w:rsidRDefault="006C3AD3" w:rsidP="006C3AD3">
      <w:pPr>
        <w:spacing w:after="0"/>
        <w:jc w:val="both"/>
        <w:rPr>
          <w:rFonts w:ascii="Verdana" w:hAnsi="Verdana" w:cs="Arial"/>
          <w:b/>
          <w:sz w:val="18"/>
          <w:szCs w:val="18"/>
          <w:u w:val="single"/>
        </w:rPr>
      </w:pPr>
      <w:r w:rsidRPr="007A3DAC">
        <w:rPr>
          <w:rFonts w:ascii="Verdana" w:hAnsi="Verdana" w:cs="Arial"/>
          <w:b/>
          <w:sz w:val="18"/>
          <w:szCs w:val="18"/>
          <w:u w:val="single"/>
        </w:rPr>
        <w:t>A hozzájárulás átvétele</w:t>
      </w:r>
      <w:r w:rsidR="006536C0" w:rsidRPr="007A3DAC">
        <w:rPr>
          <w:rFonts w:ascii="Verdana" w:hAnsi="Verdana" w:cs="Arial"/>
          <w:b/>
          <w:sz w:val="18"/>
          <w:szCs w:val="18"/>
          <w:u w:val="single"/>
        </w:rPr>
        <w:t>: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536C0" w:rsidRPr="00652F3E" w14:paraId="258289E9" w14:textId="77777777" w:rsidTr="006536C0">
        <w:tc>
          <w:tcPr>
            <w:tcW w:w="3020" w:type="dxa"/>
          </w:tcPr>
          <w:p w14:paraId="4B3066F9" w14:textId="77777777" w:rsidR="006536C0" w:rsidRPr="00652F3E" w:rsidRDefault="006536C0" w:rsidP="006536C0">
            <w:pPr>
              <w:spacing w:before="120"/>
              <w:jc w:val="center"/>
              <w:rPr>
                <w:rFonts w:ascii="Verdana" w:hAnsi="Verdana" w:cs="Arial"/>
                <w:b/>
                <w:sz w:val="18"/>
                <w:szCs w:val="18"/>
                <w:u w:val="single"/>
              </w:rPr>
            </w:pPr>
            <w:r w:rsidRPr="00652F3E">
              <w:rPr>
                <w:rFonts w:ascii="Verdana" w:hAnsi="Verdana" w:cs="Arial"/>
                <w:sz w:val="18"/>
                <w:szCs w:val="18"/>
              </w:rPr>
              <w:t>személyesen</w:t>
            </w:r>
          </w:p>
        </w:tc>
        <w:tc>
          <w:tcPr>
            <w:tcW w:w="3021" w:type="dxa"/>
          </w:tcPr>
          <w:p w14:paraId="1AEB3E38" w14:textId="77777777" w:rsidR="006536C0" w:rsidRPr="00652F3E" w:rsidRDefault="006536C0" w:rsidP="006536C0">
            <w:pPr>
              <w:spacing w:before="120"/>
              <w:jc w:val="center"/>
              <w:rPr>
                <w:rFonts w:ascii="Verdana" w:hAnsi="Verdana" w:cs="Arial"/>
                <w:b/>
                <w:sz w:val="18"/>
                <w:szCs w:val="18"/>
                <w:u w:val="single"/>
              </w:rPr>
            </w:pPr>
            <w:r w:rsidRPr="00652F3E">
              <w:rPr>
                <w:rFonts w:ascii="Verdana" w:hAnsi="Verdana" w:cs="Arial"/>
                <w:sz w:val="18"/>
                <w:szCs w:val="18"/>
              </w:rPr>
              <w:t>postai úton</w:t>
            </w:r>
          </w:p>
        </w:tc>
        <w:tc>
          <w:tcPr>
            <w:tcW w:w="3021" w:type="dxa"/>
          </w:tcPr>
          <w:p w14:paraId="4DBEA310" w14:textId="77777777" w:rsidR="006536C0" w:rsidRPr="00652F3E" w:rsidRDefault="006536C0" w:rsidP="006536C0">
            <w:pPr>
              <w:spacing w:before="12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652F3E">
              <w:rPr>
                <w:rFonts w:ascii="Verdana" w:hAnsi="Verdana" w:cs="Arial"/>
                <w:sz w:val="18"/>
                <w:szCs w:val="18"/>
              </w:rPr>
              <w:t>(megfelelő aláhúzandó)</w:t>
            </w:r>
          </w:p>
        </w:tc>
      </w:tr>
    </w:tbl>
    <w:p w14:paraId="1BF1751B" w14:textId="77777777" w:rsidR="006C3AD3" w:rsidRPr="00652F3E" w:rsidRDefault="006C3AD3" w:rsidP="006C3AD3">
      <w:pPr>
        <w:spacing w:after="0"/>
        <w:jc w:val="both"/>
        <w:rPr>
          <w:rFonts w:ascii="Verdana" w:hAnsi="Verdana" w:cs="Arial"/>
          <w:sz w:val="18"/>
          <w:szCs w:val="18"/>
        </w:rPr>
      </w:pPr>
    </w:p>
    <w:p w14:paraId="19264EE6" w14:textId="77777777" w:rsidR="006C3AD3" w:rsidRPr="00652F3E" w:rsidRDefault="006C3AD3" w:rsidP="006C3AD3">
      <w:pPr>
        <w:spacing w:after="0"/>
        <w:jc w:val="both"/>
        <w:rPr>
          <w:rFonts w:ascii="Verdana" w:hAnsi="Verdana" w:cs="Arial"/>
          <w:sz w:val="18"/>
          <w:szCs w:val="18"/>
        </w:rPr>
      </w:pPr>
      <w:r w:rsidRPr="00652F3E">
        <w:rPr>
          <w:rFonts w:ascii="Verdana" w:hAnsi="Verdana" w:cs="Arial"/>
          <w:sz w:val="18"/>
          <w:szCs w:val="18"/>
        </w:rPr>
        <w:t>Postai kézbesítés esetén a hozzájárulást az alábbi címre kérem:</w:t>
      </w:r>
    </w:p>
    <w:p w14:paraId="6DAD88F8" w14:textId="77777777" w:rsidR="006C3AD3" w:rsidRPr="00652F3E" w:rsidRDefault="006C3AD3" w:rsidP="006C3AD3">
      <w:pPr>
        <w:spacing w:after="0"/>
        <w:jc w:val="both"/>
        <w:rPr>
          <w:rFonts w:ascii="Verdana" w:hAnsi="Verdana" w:cs="Arial"/>
          <w:b/>
          <w:sz w:val="18"/>
          <w:szCs w:val="18"/>
          <w:u w:val="single"/>
        </w:rPr>
      </w:pPr>
    </w:p>
    <w:p w14:paraId="356C93DF" w14:textId="77777777" w:rsidR="006C3AD3" w:rsidRPr="00652F3E" w:rsidRDefault="006C3AD3" w:rsidP="00D95939">
      <w:pPr>
        <w:tabs>
          <w:tab w:val="right" w:leader="dot" w:pos="8789"/>
        </w:tabs>
        <w:jc w:val="both"/>
        <w:rPr>
          <w:rFonts w:ascii="Verdana" w:hAnsi="Verdana" w:cs="Arial"/>
          <w:sz w:val="18"/>
          <w:szCs w:val="18"/>
        </w:rPr>
      </w:pPr>
      <w:r w:rsidRPr="00652F3E">
        <w:rPr>
          <w:rFonts w:ascii="Verdana" w:hAnsi="Verdana" w:cs="Arial"/>
          <w:sz w:val="18"/>
          <w:szCs w:val="18"/>
        </w:rPr>
        <w:tab/>
      </w:r>
    </w:p>
    <w:p w14:paraId="21719C91" w14:textId="77777777" w:rsidR="006536C0" w:rsidRPr="00652F3E" w:rsidRDefault="006C3AD3" w:rsidP="006536C0">
      <w:pPr>
        <w:spacing w:before="120"/>
        <w:jc w:val="both"/>
        <w:rPr>
          <w:rFonts w:ascii="Verdana" w:hAnsi="Verdana" w:cs="Arial"/>
          <w:b/>
          <w:sz w:val="18"/>
          <w:szCs w:val="18"/>
        </w:rPr>
      </w:pPr>
      <w:r w:rsidRPr="00652F3E">
        <w:rPr>
          <w:rFonts w:ascii="Verdana" w:hAnsi="Verdana" w:cs="Arial"/>
          <w:b/>
          <w:sz w:val="18"/>
          <w:szCs w:val="18"/>
        </w:rPr>
        <w:t xml:space="preserve">Amennyiben e-mailen nyújtja be kérelmét, </w:t>
      </w:r>
      <w:r w:rsidRPr="00652F3E">
        <w:rPr>
          <w:rFonts w:ascii="Verdana" w:hAnsi="Verdana" w:cs="Arial"/>
          <w:sz w:val="18"/>
          <w:szCs w:val="18"/>
        </w:rPr>
        <w:t>a díj megfizetése a megjelölt e-mail címen igazolható.</w:t>
      </w:r>
    </w:p>
    <w:p w14:paraId="1E903641" w14:textId="29360A10" w:rsidR="001210E5" w:rsidRPr="00156909" w:rsidRDefault="001210E5" w:rsidP="006536C0">
      <w:pPr>
        <w:tabs>
          <w:tab w:val="right" w:leader="dot" w:pos="8789"/>
        </w:tabs>
        <w:spacing w:before="120"/>
        <w:jc w:val="both"/>
        <w:rPr>
          <w:rFonts w:ascii="Verdana" w:hAnsi="Verdana" w:cs="Arial"/>
          <w:b/>
          <w:strike/>
          <w:color w:val="FF0000"/>
          <w:sz w:val="18"/>
          <w:szCs w:val="18"/>
        </w:rPr>
      </w:pPr>
      <w:r w:rsidRPr="00652F3E">
        <w:rPr>
          <w:rFonts w:ascii="Verdana" w:hAnsi="Verdana" w:cs="Arial"/>
          <w:b/>
          <w:sz w:val="18"/>
          <w:szCs w:val="18"/>
        </w:rPr>
        <w:t>Jelen kérelem aláírásával tudomásul veszem, hogy az</w:t>
      </w:r>
      <w:r w:rsidR="00176A03">
        <w:rPr>
          <w:rFonts w:ascii="Verdana" w:hAnsi="Verdana" w:cs="Arial"/>
          <w:b/>
          <w:sz w:val="18"/>
          <w:szCs w:val="18"/>
        </w:rPr>
        <w:t xml:space="preserve"> </w:t>
      </w:r>
      <w:r w:rsidR="00176A03" w:rsidRPr="00156909">
        <w:rPr>
          <w:rFonts w:ascii="Verdana" w:hAnsi="Verdana" w:cs="Arial"/>
          <w:b/>
          <w:sz w:val="18"/>
          <w:szCs w:val="18"/>
        </w:rPr>
        <w:t>Igazgató indokolt egyedi döntése alapján ideiglenes jelleggel korlátozhatja vagy megtagadhatja a hozzájárulás kiadását, illetve a töltésen való közlekedést függe</w:t>
      </w:r>
      <w:r w:rsidR="00151707" w:rsidRPr="00156909">
        <w:rPr>
          <w:rFonts w:ascii="Verdana" w:hAnsi="Verdana" w:cs="Arial"/>
          <w:b/>
          <w:sz w:val="18"/>
          <w:szCs w:val="18"/>
        </w:rPr>
        <w:t>tlenül a jogosultság jogcímétől</w:t>
      </w:r>
      <w:r w:rsidR="007A3DAC" w:rsidRPr="00156909">
        <w:rPr>
          <w:rFonts w:ascii="Verdana" w:hAnsi="Verdana" w:cs="Arial"/>
          <w:b/>
          <w:sz w:val="18"/>
          <w:szCs w:val="18"/>
        </w:rPr>
        <w:t>,</w:t>
      </w:r>
      <w:r w:rsidRPr="00156909">
        <w:rPr>
          <w:rFonts w:ascii="Verdana" w:hAnsi="Verdana" w:cs="Arial"/>
          <w:b/>
          <w:sz w:val="18"/>
          <w:szCs w:val="18"/>
        </w:rPr>
        <w:t xml:space="preserve"> </w:t>
      </w:r>
      <w:r w:rsidR="00B108C5" w:rsidRPr="00156909">
        <w:rPr>
          <w:rFonts w:ascii="Verdana" w:hAnsi="Verdana" w:cs="Arial"/>
          <w:b/>
          <w:sz w:val="18"/>
          <w:szCs w:val="18"/>
        </w:rPr>
        <w:t>emiatt kárigény érvényesítésére, valamint a hozzájárulási díj visszatérítésére nem jogosult.</w:t>
      </w:r>
    </w:p>
    <w:p w14:paraId="1D7E0B58" w14:textId="77777777" w:rsidR="006C3AD3" w:rsidRPr="00652F3E" w:rsidRDefault="001210E5" w:rsidP="006536C0">
      <w:pPr>
        <w:spacing w:before="120"/>
        <w:jc w:val="both"/>
        <w:rPr>
          <w:rFonts w:ascii="Verdana" w:hAnsi="Verdana" w:cs="Arial"/>
          <w:b/>
          <w:sz w:val="18"/>
          <w:szCs w:val="18"/>
        </w:rPr>
      </w:pPr>
      <w:r w:rsidRPr="00652F3E">
        <w:rPr>
          <w:rFonts w:ascii="Verdana" w:hAnsi="Verdana" w:cs="Arial"/>
          <w:b/>
          <w:sz w:val="18"/>
          <w:szCs w:val="18"/>
        </w:rPr>
        <w:t>Alulírott hozzájárulok az információs önrendelkezési jogról és az információszabadságról szóló 2011. évi CXII. törvény 5. § (1) bekezdés a) pontja szerint jelen kérelemben és az igazgatóság által kiállított hozzájárulásban rögzített adatok kezeléséhez, illetve az Országos Vízügyi Főigazgatóság részére anonim módon, statisztikai célból történő továbbításához.</w:t>
      </w:r>
    </w:p>
    <w:p w14:paraId="0785FD7F" w14:textId="77777777" w:rsidR="00D95939" w:rsidRPr="00652F3E" w:rsidRDefault="00D95939" w:rsidP="005837AF">
      <w:pPr>
        <w:spacing w:after="0"/>
        <w:jc w:val="both"/>
        <w:rPr>
          <w:rFonts w:ascii="Verdana" w:hAnsi="Verdana" w:cs="Arial"/>
          <w:b/>
          <w:sz w:val="18"/>
          <w:szCs w:val="18"/>
        </w:rPr>
      </w:pPr>
    </w:p>
    <w:p w14:paraId="3A5AB266" w14:textId="77777777" w:rsidR="006C3AD3" w:rsidRPr="00652F3E" w:rsidRDefault="006C3AD3" w:rsidP="005837AF">
      <w:pPr>
        <w:spacing w:after="0"/>
        <w:jc w:val="both"/>
        <w:rPr>
          <w:rFonts w:ascii="Verdana" w:hAnsi="Verdana" w:cs="Arial"/>
          <w:sz w:val="18"/>
          <w:szCs w:val="18"/>
        </w:rPr>
      </w:pPr>
      <w:r w:rsidRPr="00652F3E">
        <w:rPr>
          <w:rFonts w:ascii="Verdana" w:hAnsi="Verdana" w:cs="Arial"/>
          <w:sz w:val="18"/>
          <w:szCs w:val="18"/>
        </w:rPr>
        <w:t>………………………település………………év……………….hó…………………nap</w:t>
      </w:r>
    </w:p>
    <w:p w14:paraId="447AD4E9" w14:textId="77777777" w:rsidR="006536C0" w:rsidRPr="00652F3E" w:rsidRDefault="006536C0" w:rsidP="005837AF">
      <w:pPr>
        <w:spacing w:after="0"/>
        <w:jc w:val="both"/>
        <w:rPr>
          <w:rFonts w:ascii="Verdana" w:hAnsi="Verdana" w:cs="Arial"/>
          <w:sz w:val="18"/>
          <w:szCs w:val="18"/>
        </w:rPr>
      </w:pPr>
    </w:p>
    <w:p w14:paraId="3746D107" w14:textId="77777777" w:rsidR="006536C0" w:rsidRPr="00652F3E" w:rsidRDefault="006C3AD3" w:rsidP="001D77C8">
      <w:pPr>
        <w:spacing w:after="0"/>
        <w:ind w:left="3540" w:firstLine="708"/>
        <w:jc w:val="right"/>
        <w:rPr>
          <w:rFonts w:ascii="Verdana" w:hAnsi="Verdana" w:cs="Arial"/>
          <w:sz w:val="18"/>
          <w:szCs w:val="18"/>
        </w:rPr>
      </w:pPr>
      <w:r w:rsidRPr="00652F3E">
        <w:rPr>
          <w:rFonts w:ascii="Verdana" w:hAnsi="Verdana" w:cs="Arial"/>
          <w:sz w:val="18"/>
          <w:szCs w:val="18"/>
        </w:rPr>
        <w:t xml:space="preserve">aláírás:………………………………………… </w:t>
      </w:r>
    </w:p>
    <w:p w14:paraId="7ACAC1A8" w14:textId="3981FFF1" w:rsidR="001D77C8" w:rsidRDefault="001D77C8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4B44A614" w14:textId="44A8E71C" w:rsidR="00093FA6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1EB6EC73" w14:textId="334EBA91" w:rsidR="00093FA6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6E580A0A" w14:textId="722F8A32" w:rsidR="00093FA6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24D5920F" w14:textId="1EC831B9" w:rsidR="00093FA6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01283B69" w14:textId="33AE3E8B" w:rsidR="00093FA6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3EA21EAE" w14:textId="27C814F5" w:rsidR="00093FA6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41D8C1F6" w14:textId="54870739" w:rsidR="00093FA6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5B2D0653" w14:textId="0B137849" w:rsidR="00093FA6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04FA3BB3" w14:textId="58DE78FB" w:rsidR="00093FA6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69D41E9B" w14:textId="0C94E35E" w:rsidR="00093FA6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46E34917" w14:textId="403D7950" w:rsidR="00093FA6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1163CF47" w14:textId="77777777" w:rsidR="00093FA6" w:rsidRPr="0015247E" w:rsidRDefault="00093FA6" w:rsidP="001D77C8">
      <w:pPr>
        <w:rPr>
          <w:rFonts w:ascii="Verdana" w:hAnsi="Verdana" w:cs="Arial"/>
          <w:strike/>
          <w:color w:val="FF0000"/>
          <w:sz w:val="18"/>
          <w:szCs w:val="18"/>
        </w:rPr>
      </w:pPr>
    </w:p>
    <w:p w14:paraId="695663CA" w14:textId="77777777" w:rsidR="0084461D" w:rsidRDefault="0084461D" w:rsidP="001D77C8">
      <w:pPr>
        <w:spacing w:before="120"/>
        <w:rPr>
          <w:rFonts w:ascii="Verdana" w:eastAsia="Calibri" w:hAnsi="Verdana" w:cs="Arial"/>
          <w:sz w:val="20"/>
          <w:szCs w:val="20"/>
        </w:rPr>
      </w:pPr>
    </w:p>
    <w:p w14:paraId="45AA07DF" w14:textId="77777777" w:rsidR="0084461D" w:rsidRDefault="0084461D" w:rsidP="001D77C8">
      <w:pPr>
        <w:spacing w:before="120"/>
        <w:rPr>
          <w:rFonts w:ascii="Verdana" w:eastAsia="Calibri" w:hAnsi="Verdana" w:cs="Arial"/>
          <w:sz w:val="20"/>
          <w:szCs w:val="20"/>
        </w:rPr>
      </w:pPr>
    </w:p>
    <w:p w14:paraId="4F743674" w14:textId="561A2FD6" w:rsidR="001D77C8" w:rsidRPr="00652F3E" w:rsidRDefault="001D77C8" w:rsidP="001D77C8">
      <w:pPr>
        <w:spacing w:before="120"/>
        <w:rPr>
          <w:rFonts w:ascii="Verdana" w:eastAsia="Calibri" w:hAnsi="Verdana" w:cs="Arial"/>
          <w:sz w:val="20"/>
          <w:szCs w:val="20"/>
        </w:rPr>
      </w:pPr>
      <w:r w:rsidRPr="00652F3E">
        <w:rPr>
          <w:rFonts w:ascii="Verdana" w:eastAsia="Calibri" w:hAnsi="Verdana" w:cs="Arial"/>
          <w:sz w:val="20"/>
          <w:szCs w:val="20"/>
        </w:rPr>
        <w:lastRenderedPageBreak/>
        <w:t>A kérelemben foglalt járművek listáját az alábbi táblázat tartalmazza:</w:t>
      </w:r>
    </w:p>
    <w:p w14:paraId="3859D3B0" w14:textId="77777777" w:rsidR="001D77C8" w:rsidRPr="00652F3E" w:rsidRDefault="001D77C8" w:rsidP="001D77C8">
      <w:pPr>
        <w:spacing w:before="120"/>
        <w:jc w:val="center"/>
        <w:rPr>
          <w:rFonts w:ascii="Verdana" w:eastAsia="Calibri" w:hAnsi="Verdana" w:cs="Arial"/>
          <w:b/>
          <w:sz w:val="20"/>
          <w:szCs w:val="20"/>
          <w:u w:val="single"/>
        </w:rPr>
      </w:pPr>
      <w:r w:rsidRPr="00652F3E">
        <w:rPr>
          <w:rFonts w:ascii="Verdana" w:eastAsia="Calibri" w:hAnsi="Verdana" w:cs="Arial"/>
          <w:b/>
          <w:sz w:val="20"/>
          <w:szCs w:val="20"/>
          <w:u w:val="single"/>
        </w:rPr>
        <w:t>Járművek listája</w:t>
      </w:r>
    </w:p>
    <w:tbl>
      <w:tblPr>
        <w:tblStyle w:val="Rcsostblzat1"/>
        <w:tblW w:w="0" w:type="auto"/>
        <w:jc w:val="center"/>
        <w:tblLook w:val="04A0" w:firstRow="1" w:lastRow="0" w:firstColumn="1" w:lastColumn="0" w:noHBand="0" w:noVBand="1"/>
      </w:tblPr>
      <w:tblGrid>
        <w:gridCol w:w="645"/>
        <w:gridCol w:w="1453"/>
        <w:gridCol w:w="777"/>
        <w:gridCol w:w="1423"/>
        <w:gridCol w:w="1218"/>
        <w:gridCol w:w="2022"/>
        <w:gridCol w:w="1524"/>
      </w:tblGrid>
      <w:tr w:rsidR="00652F3E" w:rsidRPr="00652F3E" w14:paraId="08FC022E" w14:textId="77777777" w:rsidTr="00DB1C8F">
        <w:trPr>
          <w:jc w:val="center"/>
        </w:trPr>
        <w:tc>
          <w:tcPr>
            <w:tcW w:w="0" w:type="auto"/>
            <w:vAlign w:val="center"/>
          </w:tcPr>
          <w:p w14:paraId="691ACEB7" w14:textId="77777777" w:rsidR="001D77C8" w:rsidRPr="00652F3E" w:rsidRDefault="001341CE" w:rsidP="001341CE">
            <w:pPr>
              <w:spacing w:before="120"/>
              <w:jc w:val="center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652F3E">
              <w:rPr>
                <w:rFonts w:ascii="Verdana" w:eastAsia="Calibri" w:hAnsi="Verdana" w:cs="Arial"/>
                <w:b/>
                <w:sz w:val="20"/>
                <w:szCs w:val="20"/>
              </w:rPr>
              <w:t>ssz.</w:t>
            </w:r>
          </w:p>
        </w:tc>
        <w:tc>
          <w:tcPr>
            <w:tcW w:w="0" w:type="auto"/>
            <w:vAlign w:val="center"/>
          </w:tcPr>
          <w:p w14:paraId="44794322" w14:textId="77777777" w:rsidR="001D77C8" w:rsidRPr="00652F3E" w:rsidRDefault="001D77C8" w:rsidP="00466315">
            <w:pPr>
              <w:spacing w:before="120"/>
              <w:jc w:val="center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652F3E">
              <w:rPr>
                <w:rFonts w:ascii="Verdana" w:eastAsia="Calibri" w:hAnsi="Verdana" w:cs="Arial"/>
                <w:b/>
                <w:sz w:val="20"/>
                <w:szCs w:val="20"/>
              </w:rPr>
              <w:t>rendszám</w:t>
            </w:r>
            <w:r w:rsidR="001341CE" w:rsidRPr="00652F3E">
              <w:rPr>
                <w:rFonts w:ascii="Verdana" w:eastAsia="Calibri" w:hAnsi="Verdana" w:cs="Arial"/>
                <w:b/>
                <w:sz w:val="20"/>
                <w:szCs w:val="20"/>
              </w:rPr>
              <w:t>/</w:t>
            </w:r>
          </w:p>
          <w:p w14:paraId="7B114478" w14:textId="77777777" w:rsidR="001341CE" w:rsidRPr="00652F3E" w:rsidRDefault="001341CE" w:rsidP="00466315">
            <w:pPr>
              <w:spacing w:before="120"/>
              <w:jc w:val="center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652F3E">
              <w:rPr>
                <w:rFonts w:ascii="Verdana" w:eastAsia="Calibri" w:hAnsi="Verdana" w:cs="Arial"/>
                <w:b/>
                <w:sz w:val="20"/>
                <w:szCs w:val="20"/>
              </w:rPr>
              <w:t>hatósági jelzés</w:t>
            </w:r>
          </w:p>
        </w:tc>
        <w:tc>
          <w:tcPr>
            <w:tcW w:w="0" w:type="auto"/>
            <w:vAlign w:val="center"/>
          </w:tcPr>
          <w:p w14:paraId="607C969E" w14:textId="77777777" w:rsidR="001D77C8" w:rsidRPr="00652F3E" w:rsidRDefault="001D77C8" w:rsidP="00466315">
            <w:pPr>
              <w:spacing w:before="120"/>
              <w:jc w:val="center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652F3E">
              <w:rPr>
                <w:rFonts w:ascii="Verdana" w:eastAsia="Calibri" w:hAnsi="Verdana" w:cs="Arial"/>
                <w:b/>
                <w:sz w:val="20"/>
                <w:szCs w:val="20"/>
              </w:rPr>
              <w:t>típus</w:t>
            </w:r>
          </w:p>
        </w:tc>
        <w:tc>
          <w:tcPr>
            <w:tcW w:w="1423" w:type="dxa"/>
            <w:vAlign w:val="center"/>
          </w:tcPr>
          <w:p w14:paraId="26AB2250" w14:textId="77777777" w:rsidR="001D77C8" w:rsidRPr="00652F3E" w:rsidRDefault="001D77C8" w:rsidP="00466315">
            <w:pPr>
              <w:spacing w:before="120"/>
              <w:jc w:val="center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652F3E">
              <w:rPr>
                <w:rFonts w:ascii="Verdana" w:eastAsia="Calibri" w:hAnsi="Verdana" w:cs="Arial"/>
                <w:b/>
                <w:sz w:val="20"/>
                <w:szCs w:val="20"/>
              </w:rPr>
              <w:t>össztömeg (tonna)</w:t>
            </w:r>
          </w:p>
        </w:tc>
        <w:tc>
          <w:tcPr>
            <w:tcW w:w="1218" w:type="dxa"/>
            <w:vAlign w:val="center"/>
          </w:tcPr>
          <w:p w14:paraId="0E5014A8" w14:textId="77777777" w:rsidR="001D77C8" w:rsidRPr="00652F3E" w:rsidRDefault="001D77C8" w:rsidP="00466315">
            <w:pPr>
              <w:spacing w:before="120"/>
              <w:jc w:val="center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652F3E">
              <w:rPr>
                <w:rFonts w:ascii="Verdana" w:eastAsia="Calibri" w:hAnsi="Verdana" w:cs="Arial"/>
                <w:b/>
                <w:sz w:val="20"/>
                <w:szCs w:val="20"/>
              </w:rPr>
              <w:t>utánfutó</w:t>
            </w:r>
          </w:p>
          <w:p w14:paraId="31353059" w14:textId="77777777" w:rsidR="001341CE" w:rsidRPr="00652F3E" w:rsidRDefault="001341CE" w:rsidP="001341CE">
            <w:pPr>
              <w:spacing w:before="120"/>
              <w:jc w:val="center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652F3E">
              <w:rPr>
                <w:rFonts w:ascii="Verdana" w:eastAsia="Calibri" w:hAnsi="Verdana" w:cs="Arial"/>
                <w:b/>
                <w:sz w:val="20"/>
                <w:szCs w:val="20"/>
              </w:rPr>
              <w:t>(+/-)</w:t>
            </w:r>
          </w:p>
        </w:tc>
        <w:tc>
          <w:tcPr>
            <w:tcW w:w="2022" w:type="dxa"/>
            <w:vAlign w:val="center"/>
          </w:tcPr>
          <w:p w14:paraId="608C8C77" w14:textId="77777777" w:rsidR="001D77C8" w:rsidRPr="00652F3E" w:rsidRDefault="001D77C8" w:rsidP="00466315">
            <w:pPr>
              <w:spacing w:before="120"/>
              <w:jc w:val="center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652F3E">
              <w:rPr>
                <w:rFonts w:ascii="Verdana" w:eastAsia="Calibri" w:hAnsi="Verdana" w:cs="Arial"/>
                <w:b/>
                <w:sz w:val="20"/>
                <w:szCs w:val="20"/>
              </w:rPr>
              <w:t>használó személy neve</w:t>
            </w:r>
          </w:p>
        </w:tc>
        <w:tc>
          <w:tcPr>
            <w:tcW w:w="1524" w:type="dxa"/>
            <w:vAlign w:val="center"/>
          </w:tcPr>
          <w:p w14:paraId="0AF58BAC" w14:textId="77777777" w:rsidR="001D77C8" w:rsidRPr="00652F3E" w:rsidRDefault="001D77C8" w:rsidP="00466315">
            <w:pPr>
              <w:spacing w:before="120"/>
              <w:jc w:val="center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652F3E">
              <w:rPr>
                <w:rFonts w:ascii="Verdana" w:eastAsia="Calibri" w:hAnsi="Verdana" w:cs="Arial"/>
                <w:b/>
                <w:sz w:val="20"/>
                <w:szCs w:val="20"/>
              </w:rPr>
              <w:t>szervezet</w:t>
            </w:r>
          </w:p>
        </w:tc>
      </w:tr>
      <w:tr w:rsidR="00652F3E" w:rsidRPr="00652F3E" w14:paraId="415B27A3" w14:textId="77777777" w:rsidTr="00DB1C8F">
        <w:trPr>
          <w:jc w:val="center"/>
        </w:trPr>
        <w:tc>
          <w:tcPr>
            <w:tcW w:w="0" w:type="auto"/>
          </w:tcPr>
          <w:p w14:paraId="46EC572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73D7849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2E05D15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303D03F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2FCF1E1C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37C2F52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4D43E954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0C860154" w14:textId="77777777" w:rsidTr="00DB1C8F">
        <w:trPr>
          <w:jc w:val="center"/>
        </w:trPr>
        <w:tc>
          <w:tcPr>
            <w:tcW w:w="0" w:type="auto"/>
          </w:tcPr>
          <w:p w14:paraId="610C762C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61E6DA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8612FD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5375A106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62AF536C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7B2033D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1D70D41C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3481AA0C" w14:textId="77777777" w:rsidTr="00DB1C8F">
        <w:trPr>
          <w:jc w:val="center"/>
        </w:trPr>
        <w:tc>
          <w:tcPr>
            <w:tcW w:w="0" w:type="auto"/>
          </w:tcPr>
          <w:p w14:paraId="0BEDAE1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83D43A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21597BE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00F3B1D4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1FF9C21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4B98EA44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4460113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72AAF56F" w14:textId="77777777" w:rsidTr="00DB1C8F">
        <w:trPr>
          <w:jc w:val="center"/>
        </w:trPr>
        <w:tc>
          <w:tcPr>
            <w:tcW w:w="0" w:type="auto"/>
          </w:tcPr>
          <w:p w14:paraId="6D656F3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769720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5348E5A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2E9E8FA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13F9FA06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77F9716C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378133B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bookmarkStart w:id="0" w:name="_GoBack"/>
        <w:bookmarkEnd w:id="0"/>
      </w:tr>
      <w:tr w:rsidR="00652F3E" w:rsidRPr="00652F3E" w14:paraId="2FD91679" w14:textId="77777777" w:rsidTr="00DB1C8F">
        <w:trPr>
          <w:jc w:val="center"/>
        </w:trPr>
        <w:tc>
          <w:tcPr>
            <w:tcW w:w="0" w:type="auto"/>
          </w:tcPr>
          <w:p w14:paraId="2396955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2ECFC4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8982F47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415A82B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4854C094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766CC667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4604590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3F4585E9" w14:textId="77777777" w:rsidTr="00DB1C8F">
        <w:trPr>
          <w:jc w:val="center"/>
        </w:trPr>
        <w:tc>
          <w:tcPr>
            <w:tcW w:w="0" w:type="auto"/>
          </w:tcPr>
          <w:p w14:paraId="363FF620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ED1FF1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9350567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321D22A6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22C7192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4B1D387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3B0B659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6C80843B" w14:textId="77777777" w:rsidTr="00DB1C8F">
        <w:trPr>
          <w:jc w:val="center"/>
        </w:trPr>
        <w:tc>
          <w:tcPr>
            <w:tcW w:w="0" w:type="auto"/>
          </w:tcPr>
          <w:p w14:paraId="692F01A0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B5E49F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7B495A34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4816814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226ACC3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76298676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3218625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0F7A01B8" w14:textId="77777777" w:rsidTr="00DB1C8F">
        <w:trPr>
          <w:jc w:val="center"/>
        </w:trPr>
        <w:tc>
          <w:tcPr>
            <w:tcW w:w="0" w:type="auto"/>
          </w:tcPr>
          <w:p w14:paraId="195DBE3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C57750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0231BC6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4916797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7E3F8CB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67067DA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7F0F77F6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7D66B0FD" w14:textId="77777777" w:rsidTr="00DB1C8F">
        <w:trPr>
          <w:jc w:val="center"/>
        </w:trPr>
        <w:tc>
          <w:tcPr>
            <w:tcW w:w="0" w:type="auto"/>
          </w:tcPr>
          <w:p w14:paraId="56A0B24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DE5389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0DB90C6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0F1D24D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6C1AC450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59EA0F1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03520A6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54690D06" w14:textId="77777777" w:rsidTr="00DB1C8F">
        <w:trPr>
          <w:jc w:val="center"/>
        </w:trPr>
        <w:tc>
          <w:tcPr>
            <w:tcW w:w="0" w:type="auto"/>
          </w:tcPr>
          <w:p w14:paraId="67A0DF5C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21A5AA2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B7DA34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4DEE10C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41071D87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49049F7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5166160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30B41EE4" w14:textId="77777777" w:rsidTr="00DB1C8F">
        <w:trPr>
          <w:jc w:val="center"/>
        </w:trPr>
        <w:tc>
          <w:tcPr>
            <w:tcW w:w="0" w:type="auto"/>
          </w:tcPr>
          <w:p w14:paraId="5D25754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0110CCF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7C93944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44ABD690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0F5319D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02144566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5EB7152C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7132A440" w14:textId="77777777" w:rsidTr="00DB1C8F">
        <w:trPr>
          <w:jc w:val="center"/>
        </w:trPr>
        <w:tc>
          <w:tcPr>
            <w:tcW w:w="0" w:type="auto"/>
          </w:tcPr>
          <w:p w14:paraId="0911DC8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0D452C3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1BEDEC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0276329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0B80B09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630263F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6DC31CB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25F40C88" w14:textId="77777777" w:rsidTr="00DB1C8F">
        <w:trPr>
          <w:jc w:val="center"/>
        </w:trPr>
        <w:tc>
          <w:tcPr>
            <w:tcW w:w="0" w:type="auto"/>
          </w:tcPr>
          <w:p w14:paraId="3ED4159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94C78A6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5BD66C0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3E1BA38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455E1CD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4685E61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19D89C6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26E17AC0" w14:textId="77777777" w:rsidTr="00DB1C8F">
        <w:trPr>
          <w:jc w:val="center"/>
        </w:trPr>
        <w:tc>
          <w:tcPr>
            <w:tcW w:w="0" w:type="auto"/>
          </w:tcPr>
          <w:p w14:paraId="1E918856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5028174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2D12801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39C90F7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7163B7B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198B3BF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0D879EB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6DDD4340" w14:textId="77777777" w:rsidTr="00DB1C8F">
        <w:trPr>
          <w:jc w:val="center"/>
        </w:trPr>
        <w:tc>
          <w:tcPr>
            <w:tcW w:w="0" w:type="auto"/>
          </w:tcPr>
          <w:p w14:paraId="332ED32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2667F40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7D09C7D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7B43B93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7025BC4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72B6259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50CD450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5C3B9762" w14:textId="77777777" w:rsidTr="00DB1C8F">
        <w:trPr>
          <w:jc w:val="center"/>
        </w:trPr>
        <w:tc>
          <w:tcPr>
            <w:tcW w:w="0" w:type="auto"/>
          </w:tcPr>
          <w:p w14:paraId="5C69F32C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7A2C1D0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9F238C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0C7A146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426E480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1BCF0C3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7115611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0A9BD4C4" w14:textId="77777777" w:rsidTr="00DB1C8F">
        <w:trPr>
          <w:jc w:val="center"/>
        </w:trPr>
        <w:tc>
          <w:tcPr>
            <w:tcW w:w="0" w:type="auto"/>
          </w:tcPr>
          <w:p w14:paraId="752B828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213CA0BC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2DEF1EA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49776B5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055CF84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5AADFE0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5FF6655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4775C1D6" w14:textId="77777777" w:rsidTr="00DB1C8F">
        <w:trPr>
          <w:jc w:val="center"/>
        </w:trPr>
        <w:tc>
          <w:tcPr>
            <w:tcW w:w="0" w:type="auto"/>
          </w:tcPr>
          <w:p w14:paraId="173E223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5B38EF7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148084A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216DDC3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0EA6639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2046FBA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5E323706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7DA44A2B" w14:textId="77777777" w:rsidTr="00DB1C8F">
        <w:trPr>
          <w:jc w:val="center"/>
        </w:trPr>
        <w:tc>
          <w:tcPr>
            <w:tcW w:w="0" w:type="auto"/>
          </w:tcPr>
          <w:p w14:paraId="0B9A14B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119B8D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2D54D26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0BFD8F5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19718D1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343FA9C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096187D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6B2DEFCD" w14:textId="77777777" w:rsidTr="00DB1C8F">
        <w:trPr>
          <w:jc w:val="center"/>
        </w:trPr>
        <w:tc>
          <w:tcPr>
            <w:tcW w:w="0" w:type="auto"/>
          </w:tcPr>
          <w:p w14:paraId="22BE4D6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79AB628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EEF71D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02EE2F2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0694996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0DCEE0C4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5491747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773418E0" w14:textId="77777777" w:rsidTr="00DB1C8F">
        <w:trPr>
          <w:jc w:val="center"/>
        </w:trPr>
        <w:tc>
          <w:tcPr>
            <w:tcW w:w="0" w:type="auto"/>
          </w:tcPr>
          <w:p w14:paraId="5C5589A7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588EA10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72C3C5A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5B82A88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3E873B0C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64F1218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11A161D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651983EC" w14:textId="77777777" w:rsidTr="00DB1C8F">
        <w:trPr>
          <w:jc w:val="center"/>
        </w:trPr>
        <w:tc>
          <w:tcPr>
            <w:tcW w:w="0" w:type="auto"/>
          </w:tcPr>
          <w:p w14:paraId="24AB2F0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5638F24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1B408A7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52BCCD9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30286C1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19C8158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2BEE03E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3DBB56EE" w14:textId="77777777" w:rsidTr="00DB1C8F">
        <w:trPr>
          <w:jc w:val="center"/>
        </w:trPr>
        <w:tc>
          <w:tcPr>
            <w:tcW w:w="0" w:type="auto"/>
          </w:tcPr>
          <w:p w14:paraId="1EE6D2F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1839477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876ACD7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2BD19870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22D1BC7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6338929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0C5BEDB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422C5DA3" w14:textId="77777777" w:rsidTr="00DB1C8F">
        <w:trPr>
          <w:jc w:val="center"/>
        </w:trPr>
        <w:tc>
          <w:tcPr>
            <w:tcW w:w="0" w:type="auto"/>
          </w:tcPr>
          <w:p w14:paraId="5702ACF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1CB19A8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481117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4688E55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0CD22667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7517E5F4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30DDA5B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02252D89" w14:textId="77777777" w:rsidTr="00DB1C8F">
        <w:trPr>
          <w:jc w:val="center"/>
        </w:trPr>
        <w:tc>
          <w:tcPr>
            <w:tcW w:w="0" w:type="auto"/>
          </w:tcPr>
          <w:p w14:paraId="3B111A7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1A3148C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FC1FCA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00070810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28CCFC7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5AFF4DD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0F59C69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4715278B" w14:textId="77777777" w:rsidTr="00DB1C8F">
        <w:trPr>
          <w:jc w:val="center"/>
        </w:trPr>
        <w:tc>
          <w:tcPr>
            <w:tcW w:w="0" w:type="auto"/>
          </w:tcPr>
          <w:p w14:paraId="6750929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1914C969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D7F72B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2D61ECA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20C1297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2D5FE5A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52F9754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00CD64AA" w14:textId="77777777" w:rsidTr="00DB1C8F">
        <w:trPr>
          <w:jc w:val="center"/>
        </w:trPr>
        <w:tc>
          <w:tcPr>
            <w:tcW w:w="0" w:type="auto"/>
          </w:tcPr>
          <w:p w14:paraId="119AD7E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7C59EC5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20CDD37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1336B69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35071BA4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6CBC2E2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0A447F1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213FBF7F" w14:textId="77777777" w:rsidTr="00DB1C8F">
        <w:trPr>
          <w:jc w:val="center"/>
        </w:trPr>
        <w:tc>
          <w:tcPr>
            <w:tcW w:w="0" w:type="auto"/>
          </w:tcPr>
          <w:p w14:paraId="629B7B2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01D0D6F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43D2DB4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0B340D9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66F9301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00B5E574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5D304E7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176DD6FB" w14:textId="77777777" w:rsidTr="00DB1C8F">
        <w:trPr>
          <w:jc w:val="center"/>
        </w:trPr>
        <w:tc>
          <w:tcPr>
            <w:tcW w:w="0" w:type="auto"/>
          </w:tcPr>
          <w:p w14:paraId="25A21EE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5788BE30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3F526B5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5EDABD7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08A3D55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103CA3FB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016B963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652F3E" w:rsidRPr="00652F3E" w14:paraId="09E43797" w14:textId="77777777" w:rsidTr="00DB1C8F">
        <w:trPr>
          <w:jc w:val="center"/>
        </w:trPr>
        <w:tc>
          <w:tcPr>
            <w:tcW w:w="0" w:type="auto"/>
          </w:tcPr>
          <w:p w14:paraId="6BDD145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1B62BCB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35EF807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401F4A77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0B7881CA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2917CB98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10EA5C5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  <w:tr w:rsidR="001341CE" w:rsidRPr="00652F3E" w14:paraId="142B2341" w14:textId="77777777" w:rsidTr="00DB1C8F">
        <w:trPr>
          <w:jc w:val="center"/>
        </w:trPr>
        <w:tc>
          <w:tcPr>
            <w:tcW w:w="0" w:type="auto"/>
          </w:tcPr>
          <w:p w14:paraId="13355D1F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014229C2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0" w:type="auto"/>
          </w:tcPr>
          <w:p w14:paraId="6248B37E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423" w:type="dxa"/>
          </w:tcPr>
          <w:p w14:paraId="1A1AD593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218" w:type="dxa"/>
          </w:tcPr>
          <w:p w14:paraId="12801D74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2022" w:type="dxa"/>
          </w:tcPr>
          <w:p w14:paraId="57F6B5B1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  <w:tc>
          <w:tcPr>
            <w:tcW w:w="1524" w:type="dxa"/>
          </w:tcPr>
          <w:p w14:paraId="2EA53D3D" w14:textId="77777777" w:rsidR="001D77C8" w:rsidRPr="00652F3E" w:rsidRDefault="001D77C8" w:rsidP="00466315">
            <w:pPr>
              <w:spacing w:before="120"/>
              <w:rPr>
                <w:rFonts w:ascii="Verdana" w:eastAsia="Calibri" w:hAnsi="Verdana" w:cs="Calibri"/>
                <w:sz w:val="20"/>
                <w:szCs w:val="20"/>
              </w:rPr>
            </w:pPr>
          </w:p>
        </w:tc>
      </w:tr>
    </w:tbl>
    <w:p w14:paraId="55F44323" w14:textId="77777777" w:rsidR="001D77C8" w:rsidRPr="00652F3E" w:rsidRDefault="001D77C8" w:rsidP="001D77C8">
      <w:pPr>
        <w:rPr>
          <w:rFonts w:ascii="Verdana" w:hAnsi="Verdana" w:cs="Arial"/>
          <w:sz w:val="18"/>
          <w:szCs w:val="18"/>
        </w:rPr>
      </w:pPr>
    </w:p>
    <w:sectPr w:rsidR="001D77C8" w:rsidRPr="00652F3E" w:rsidSect="007B1669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5D06EF" w14:textId="77777777" w:rsidR="00DB22B8" w:rsidRDefault="00DB22B8" w:rsidP="0095317F">
      <w:pPr>
        <w:spacing w:after="0"/>
      </w:pPr>
      <w:r>
        <w:separator/>
      </w:r>
    </w:p>
  </w:endnote>
  <w:endnote w:type="continuationSeparator" w:id="0">
    <w:p w14:paraId="55F52A06" w14:textId="77777777" w:rsidR="00DB22B8" w:rsidRDefault="00DB22B8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14:paraId="41D53DB1" w14:textId="4C914FC5"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45A8">
          <w:rPr>
            <w:noProof/>
          </w:rPr>
          <w:t>3</w:t>
        </w:r>
        <w:r>
          <w:fldChar w:fldCharType="end"/>
        </w:r>
      </w:p>
    </w:sdtContent>
  </w:sdt>
  <w:p w14:paraId="2CAC9355" w14:textId="77777777"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2646607"/>
      <w:docPartObj>
        <w:docPartGallery w:val="Page Numbers (Bottom of Page)"/>
        <w:docPartUnique/>
      </w:docPartObj>
    </w:sdtPr>
    <w:sdtEndPr/>
    <w:sdtContent>
      <w:p w14:paraId="20530B25" w14:textId="66A8E333"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45A8">
          <w:rPr>
            <w:noProof/>
          </w:rPr>
          <w:t>1</w:t>
        </w:r>
        <w:r>
          <w:fldChar w:fldCharType="end"/>
        </w:r>
      </w:p>
    </w:sdtContent>
  </w:sdt>
  <w:p w14:paraId="2CDF5080" w14:textId="77777777"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EE1DBC" w14:textId="77777777" w:rsidR="00DB22B8" w:rsidRDefault="00DB22B8" w:rsidP="0095317F">
      <w:pPr>
        <w:spacing w:after="0"/>
      </w:pPr>
      <w:r>
        <w:separator/>
      </w:r>
    </w:p>
  </w:footnote>
  <w:footnote w:type="continuationSeparator" w:id="0">
    <w:p w14:paraId="42FEFD1F" w14:textId="77777777" w:rsidR="00DB22B8" w:rsidRDefault="00DB22B8" w:rsidP="0095317F">
      <w:pPr>
        <w:spacing w:after="0"/>
      </w:pPr>
      <w:r>
        <w:continuationSeparator/>
      </w:r>
    </w:p>
  </w:footnote>
  <w:footnote w:id="1">
    <w:p w14:paraId="3D4BAC5C" w14:textId="77777777" w:rsidR="00AD4AE3" w:rsidRPr="00AD4AE3" w:rsidRDefault="00AD4AE3">
      <w:pPr>
        <w:pStyle w:val="Lbjegyzetszveg"/>
        <w:rPr>
          <w:rFonts w:cstheme="minorHAnsi"/>
        </w:rPr>
      </w:pPr>
      <w:r w:rsidRPr="00AD4AE3">
        <w:rPr>
          <w:rStyle w:val="Lbjegyzet-hivatkozs"/>
          <w:rFonts w:cstheme="minorHAnsi"/>
        </w:rPr>
        <w:footnoteRef/>
      </w:r>
      <w:r w:rsidRPr="00AD4AE3">
        <w:rPr>
          <w:rFonts w:cstheme="minorHAnsi"/>
        </w:rPr>
        <w:t xml:space="preserve"> Közösségi cél: Állami, önkormányzati, vagy magántulajdonban álló szervezetek átruházott, vagy általuk önként vállalt, közösséget érintő szolgáltatások vagy feladatok ellátására irányuló tevékenység, hozzájárulva a társadalom és az egyén közös szükségleteinek kielégítéséhez.</w:t>
      </w:r>
      <w:r w:rsidR="00651B21">
        <w:rPr>
          <w:rFonts w:cstheme="minorHAnsi"/>
        </w:rPr>
        <w:t xml:space="preserve"> </w:t>
      </w:r>
    </w:p>
  </w:footnote>
  <w:footnote w:id="2">
    <w:p w14:paraId="1B202A81" w14:textId="77777777" w:rsidR="00AD4AE3" w:rsidRDefault="00AD4AE3">
      <w:pPr>
        <w:pStyle w:val="Lbjegyzetszveg"/>
      </w:pPr>
      <w:r>
        <w:rPr>
          <w:rStyle w:val="Lbjegyzet-hivatkozs"/>
        </w:rPr>
        <w:footnoteRef/>
      </w:r>
      <w:r>
        <w:t xml:space="preserve"> A közúti közlekedés szabályairól szóló 1/1975. (II. 5.) KPM-BM együttes rendelet 1. számú függelék II. fejezet u) értelmében az ö</w:t>
      </w:r>
      <w:r w:rsidRPr="005C7724">
        <w:t>ssztömeg: a jármű saját tömegének, valamint a rajta levő személyeknek, rakománynak és egyéb tárgyaknak az együttes tömege.</w:t>
      </w:r>
      <w:r w:rsidR="00445BC7" w:rsidRPr="00445BC7">
        <w:rPr>
          <w:rFonts w:cstheme="minorHAnsi"/>
        </w:rPr>
        <w:t xml:space="preserve"> </w:t>
      </w:r>
      <w:r w:rsidR="00445BC7">
        <w:rPr>
          <w:rFonts w:cstheme="minorHAnsi"/>
        </w:rPr>
        <w:t>(</w:t>
      </w:r>
      <w:r w:rsidR="00445BC7" w:rsidRPr="00651B21">
        <w:rPr>
          <w:rFonts w:cstheme="minorHAnsi"/>
        </w:rPr>
        <w:t>A forgalmi engedély F.1. pontja.)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F0F144" w14:textId="7017D008" w:rsidR="00DA4CDF" w:rsidRPr="00652F3E" w:rsidRDefault="00156909" w:rsidP="009E43C2">
    <w:pPr>
      <w:pStyle w:val="lfej"/>
      <w:tabs>
        <w:tab w:val="clear" w:pos="4536"/>
        <w:tab w:val="clear" w:pos="9072"/>
      </w:tabs>
      <w:jc w:val="right"/>
    </w:pPr>
    <w:r>
      <w:rPr>
        <w:rFonts w:ascii="Verdana" w:eastAsia="Calibri" w:hAnsi="Verdana" w:cs="Times New Roman"/>
        <w:sz w:val="20"/>
      </w:rPr>
      <w:t>IGU III./3. (</w:t>
    </w:r>
    <w:r w:rsidR="003045A8">
      <w:rPr>
        <w:rFonts w:ascii="Verdana" w:eastAsia="Calibri" w:hAnsi="Verdana" w:cs="Times New Roman"/>
        <w:sz w:val="20"/>
      </w:rPr>
      <w:t>2026.01.22</w:t>
    </w:r>
    <w:r w:rsidR="00652F3E" w:rsidRPr="00652F3E">
      <w:rPr>
        <w:rFonts w:ascii="Verdana" w:eastAsia="Calibri" w:hAnsi="Verdana" w:cs="Times New Roman"/>
        <w:sz w:val="20"/>
      </w:rPr>
      <w:t>.</w:t>
    </w:r>
    <w:r w:rsidR="009E43C2" w:rsidRPr="00652F3E">
      <w:rPr>
        <w:rFonts w:ascii="Verdana" w:eastAsia="Calibri" w:hAnsi="Verdana" w:cs="Times New Roman"/>
        <w:sz w:val="20"/>
      </w:rPr>
      <w:t>) 1. számú melléklet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D00F45" w14:textId="45C9E8E9" w:rsidR="000E319F" w:rsidRPr="00652F3E" w:rsidRDefault="008035C4" w:rsidP="004A13E0">
    <w:pPr>
      <w:pStyle w:val="lfej"/>
      <w:tabs>
        <w:tab w:val="clear" w:pos="4536"/>
        <w:tab w:val="clear" w:pos="9072"/>
        <w:tab w:val="left" w:pos="7095"/>
      </w:tabs>
      <w:jc w:val="right"/>
    </w:pPr>
    <w:r w:rsidRPr="00652F3E">
      <w:rPr>
        <w:noProof/>
        <w:lang w:eastAsia="hu-HU"/>
      </w:rPr>
      <w:drawing>
        <wp:anchor distT="0" distB="0" distL="114300" distR="114300" simplePos="0" relativeHeight="251658240" behindDoc="1" locked="0" layoutInCell="1" allowOverlap="1" wp14:anchorId="5D87BB79" wp14:editId="3B300C1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A13E0" w:rsidRPr="00652F3E">
      <w:rPr>
        <w:rFonts w:ascii="Verdana" w:eastAsia="Calibri" w:hAnsi="Verdana" w:cs="Times New Roman"/>
        <w:sz w:val="20"/>
      </w:rPr>
      <w:t xml:space="preserve">IGU III./3. </w:t>
    </w:r>
    <w:r w:rsidR="00093FA6">
      <w:rPr>
        <w:rFonts w:ascii="Verdana" w:eastAsia="Calibri" w:hAnsi="Verdana" w:cs="Times New Roman"/>
        <w:sz w:val="20"/>
      </w:rPr>
      <w:t>(</w:t>
    </w:r>
    <w:r w:rsidR="003045A8">
      <w:rPr>
        <w:rFonts w:ascii="Verdana" w:eastAsia="Calibri" w:hAnsi="Verdana" w:cs="Times New Roman"/>
        <w:sz w:val="20"/>
      </w:rPr>
      <w:t>2026.01.22</w:t>
    </w:r>
    <w:r w:rsidR="00156909" w:rsidRPr="00156909">
      <w:rPr>
        <w:rFonts w:ascii="Verdana" w:eastAsia="Calibri" w:hAnsi="Verdana" w:cs="Times New Roman"/>
        <w:sz w:val="20"/>
      </w:rPr>
      <w:t>.</w:t>
    </w:r>
    <w:r w:rsidR="00CA6CFB" w:rsidRPr="00156909">
      <w:rPr>
        <w:rFonts w:ascii="Verdana" w:eastAsia="Calibri" w:hAnsi="Verdana" w:cs="Times New Roman"/>
        <w:sz w:val="20"/>
      </w:rPr>
      <w:t xml:space="preserve">) </w:t>
    </w:r>
    <w:r w:rsidR="004A13E0" w:rsidRPr="00652F3E">
      <w:rPr>
        <w:rFonts w:ascii="Verdana" w:eastAsia="Calibri" w:hAnsi="Verdana" w:cs="Times New Roman"/>
        <w:sz w:val="20"/>
      </w:rPr>
      <w:t>1. számú melléklet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AE03385"/>
    <w:multiLevelType w:val="hybridMultilevel"/>
    <w:tmpl w:val="51467F72"/>
    <w:lvl w:ilvl="0" w:tplc="DC461E3C">
      <w:start w:val="1"/>
      <w:numFmt w:val="decimal"/>
      <w:lvlText w:val="%1."/>
      <w:lvlJc w:val="left"/>
      <w:pPr>
        <w:ind w:left="785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attachedTemplate r:id="rId1"/>
  <w:defaultTabStop w:val="567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82774"/>
    <w:rsid w:val="00093FA6"/>
    <w:rsid w:val="000977DC"/>
    <w:rsid w:val="000A46F8"/>
    <w:rsid w:val="000E0494"/>
    <w:rsid w:val="000E319F"/>
    <w:rsid w:val="00105920"/>
    <w:rsid w:val="00115213"/>
    <w:rsid w:val="001210E5"/>
    <w:rsid w:val="001341CE"/>
    <w:rsid w:val="00145591"/>
    <w:rsid w:val="00151707"/>
    <w:rsid w:val="0015247E"/>
    <w:rsid w:val="0015318D"/>
    <w:rsid w:val="00156909"/>
    <w:rsid w:val="00176A03"/>
    <w:rsid w:val="001824C1"/>
    <w:rsid w:val="001A427D"/>
    <w:rsid w:val="001D77C8"/>
    <w:rsid w:val="001F36F1"/>
    <w:rsid w:val="00220655"/>
    <w:rsid w:val="002B2A3E"/>
    <w:rsid w:val="003035FE"/>
    <w:rsid w:val="003045A8"/>
    <w:rsid w:val="003079D3"/>
    <w:rsid w:val="0034518D"/>
    <w:rsid w:val="0035439D"/>
    <w:rsid w:val="003C7240"/>
    <w:rsid w:val="003D7071"/>
    <w:rsid w:val="003F2C68"/>
    <w:rsid w:val="003F4551"/>
    <w:rsid w:val="00400C9E"/>
    <w:rsid w:val="004200D9"/>
    <w:rsid w:val="004244F8"/>
    <w:rsid w:val="00445BC7"/>
    <w:rsid w:val="00455126"/>
    <w:rsid w:val="004676F9"/>
    <w:rsid w:val="00493BA0"/>
    <w:rsid w:val="004A13E0"/>
    <w:rsid w:val="004F1C54"/>
    <w:rsid w:val="00514501"/>
    <w:rsid w:val="00523C2A"/>
    <w:rsid w:val="00527C71"/>
    <w:rsid w:val="00571C2E"/>
    <w:rsid w:val="005837AF"/>
    <w:rsid w:val="0058401F"/>
    <w:rsid w:val="005B1622"/>
    <w:rsid w:val="005E6619"/>
    <w:rsid w:val="005F3C78"/>
    <w:rsid w:val="00607EFD"/>
    <w:rsid w:val="00651B21"/>
    <w:rsid w:val="00652F3E"/>
    <w:rsid w:val="0065344A"/>
    <w:rsid w:val="006536C0"/>
    <w:rsid w:val="00670C4C"/>
    <w:rsid w:val="006716DE"/>
    <w:rsid w:val="00672FE5"/>
    <w:rsid w:val="00675BF3"/>
    <w:rsid w:val="006771C4"/>
    <w:rsid w:val="006842EC"/>
    <w:rsid w:val="006A5211"/>
    <w:rsid w:val="006C3AD3"/>
    <w:rsid w:val="006F1A4A"/>
    <w:rsid w:val="00703E18"/>
    <w:rsid w:val="0075194A"/>
    <w:rsid w:val="007A3DAC"/>
    <w:rsid w:val="007B1669"/>
    <w:rsid w:val="007B533E"/>
    <w:rsid w:val="007E70CB"/>
    <w:rsid w:val="007E7681"/>
    <w:rsid w:val="007F2D8F"/>
    <w:rsid w:val="007F69F9"/>
    <w:rsid w:val="00800C53"/>
    <w:rsid w:val="00802568"/>
    <w:rsid w:val="008035C4"/>
    <w:rsid w:val="00812AB3"/>
    <w:rsid w:val="00835DF0"/>
    <w:rsid w:val="00842DD7"/>
    <w:rsid w:val="0084461D"/>
    <w:rsid w:val="00844F39"/>
    <w:rsid w:val="008A6BD9"/>
    <w:rsid w:val="008B38A4"/>
    <w:rsid w:val="00906963"/>
    <w:rsid w:val="009153E5"/>
    <w:rsid w:val="00936D41"/>
    <w:rsid w:val="009461C9"/>
    <w:rsid w:val="0095317F"/>
    <w:rsid w:val="009E0590"/>
    <w:rsid w:val="009E43C2"/>
    <w:rsid w:val="00A05848"/>
    <w:rsid w:val="00A1411C"/>
    <w:rsid w:val="00A65ED4"/>
    <w:rsid w:val="00A701DB"/>
    <w:rsid w:val="00A71C4B"/>
    <w:rsid w:val="00A855AC"/>
    <w:rsid w:val="00AA5105"/>
    <w:rsid w:val="00AB4E7C"/>
    <w:rsid w:val="00AC59E8"/>
    <w:rsid w:val="00AD4AE3"/>
    <w:rsid w:val="00AF45B8"/>
    <w:rsid w:val="00B05C4A"/>
    <w:rsid w:val="00B108C5"/>
    <w:rsid w:val="00B32EA1"/>
    <w:rsid w:val="00B65380"/>
    <w:rsid w:val="00BC1731"/>
    <w:rsid w:val="00BF698B"/>
    <w:rsid w:val="00C03D6D"/>
    <w:rsid w:val="00C05D7E"/>
    <w:rsid w:val="00C44A81"/>
    <w:rsid w:val="00C640F9"/>
    <w:rsid w:val="00CA6CFB"/>
    <w:rsid w:val="00CB69B9"/>
    <w:rsid w:val="00CC5587"/>
    <w:rsid w:val="00CE61B6"/>
    <w:rsid w:val="00D24CF5"/>
    <w:rsid w:val="00D45086"/>
    <w:rsid w:val="00D57913"/>
    <w:rsid w:val="00D6189F"/>
    <w:rsid w:val="00D62068"/>
    <w:rsid w:val="00D93958"/>
    <w:rsid w:val="00D95257"/>
    <w:rsid w:val="00D95939"/>
    <w:rsid w:val="00DA4CDF"/>
    <w:rsid w:val="00DA61DA"/>
    <w:rsid w:val="00DB1C8F"/>
    <w:rsid w:val="00DB22B8"/>
    <w:rsid w:val="00DB7241"/>
    <w:rsid w:val="00DC3565"/>
    <w:rsid w:val="00DD59B2"/>
    <w:rsid w:val="00DF5CFB"/>
    <w:rsid w:val="00E47A20"/>
    <w:rsid w:val="00E53E83"/>
    <w:rsid w:val="00E7609A"/>
    <w:rsid w:val="00E83DB7"/>
    <w:rsid w:val="00ED7BDD"/>
    <w:rsid w:val="00F066BD"/>
    <w:rsid w:val="00F27403"/>
    <w:rsid w:val="00F7110C"/>
    <w:rsid w:val="00F7499E"/>
    <w:rsid w:val="00F97647"/>
    <w:rsid w:val="00FA7B11"/>
    <w:rsid w:val="00FA7F14"/>
    <w:rsid w:val="00FB4D9C"/>
    <w:rsid w:val="00FB5753"/>
    <w:rsid w:val="00FF1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F834E00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D4AE3"/>
    <w:pPr>
      <w:spacing w:after="0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D4AE3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AD4AE3"/>
    <w:rPr>
      <w:vertAlign w:val="superscript"/>
    </w:rPr>
  </w:style>
  <w:style w:type="table" w:customStyle="1" w:styleId="Rcsostblzat1">
    <w:name w:val="Rácsos táblázat1"/>
    <w:basedOn w:val="Normltblzat"/>
    <w:next w:val="Rcsostblzat"/>
    <w:uiPriority w:val="39"/>
    <w:rsid w:val="001D77C8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9153E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9153E5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9153E5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153E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9153E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9243E0-83F3-4FD0-94C3-260C7E37D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3</TotalTime>
  <Pages>3</Pages>
  <Words>482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Lászlóné Paulik Aliz</cp:lastModifiedBy>
  <cp:revision>2</cp:revision>
  <cp:lastPrinted>2023-08-21T14:21:00Z</cp:lastPrinted>
  <dcterms:created xsi:type="dcterms:W3CDTF">2026-01-22T11:03:00Z</dcterms:created>
  <dcterms:modified xsi:type="dcterms:W3CDTF">2026-01-22T11:03:00Z</dcterms:modified>
</cp:coreProperties>
</file>